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8D98" w14:textId="518530EE" w:rsidR="0083638B" w:rsidRPr="003817AF" w:rsidRDefault="00645F03" w:rsidP="00B55DE7">
      <w:pPr>
        <w:pStyle w:val="BodyText"/>
        <w:jc w:val="center"/>
        <w:rPr>
          <w:b/>
          <w:sz w:val="28"/>
          <w:szCs w:val="28"/>
        </w:rPr>
      </w:pPr>
      <w:r w:rsidRPr="003817AF">
        <w:rPr>
          <w:b/>
          <w:sz w:val="28"/>
          <w:szCs w:val="28"/>
        </w:rPr>
        <w:t xml:space="preserve">Darwin Initiative </w:t>
      </w:r>
      <w:r w:rsidR="00FD5538">
        <w:rPr>
          <w:b/>
          <w:sz w:val="28"/>
          <w:szCs w:val="28"/>
        </w:rPr>
        <w:t>Capability &amp; Capacity</w:t>
      </w:r>
      <w:r w:rsidR="003817AF" w:rsidRPr="003817AF">
        <w:rPr>
          <w:b/>
          <w:sz w:val="28"/>
          <w:szCs w:val="28"/>
        </w:rPr>
        <w:t xml:space="preserve"> </w:t>
      </w:r>
      <w:r w:rsidRPr="003817AF">
        <w:rPr>
          <w:b/>
          <w:sz w:val="28"/>
          <w:szCs w:val="28"/>
        </w:rPr>
        <w:t>Annual Report</w:t>
      </w:r>
    </w:p>
    <w:p w14:paraId="596ED8AB" w14:textId="164B280D" w:rsidR="004D6AE3"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w:t>
      </w:r>
      <w:hyperlink r:id="rId13" w:history="1">
        <w:r w:rsidR="00F264EA" w:rsidRPr="00BD1B0E">
          <w:rPr>
            <w:rStyle w:val="Hyperlink"/>
            <w:rFonts w:cs="Arial"/>
            <w:sz w:val="20"/>
          </w:rPr>
          <w:t>https://www.darwininitiative.org.uk/resources/information-notes/</w:t>
        </w:r>
      </w:hyperlink>
      <w:r w:rsidRPr="00F706F0">
        <w:rPr>
          <w:rFonts w:cs="Arial"/>
          <w:sz w:val="20"/>
        </w:rPr>
        <w:t>).</w:t>
      </w:r>
      <w:r w:rsidR="005513D5" w:rsidRPr="00684D9D">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523367">
        <w:rPr>
          <w:rFonts w:cs="Arial"/>
          <w:b/>
          <w:bCs/>
          <w:sz w:val="20"/>
        </w:rPr>
        <w:t>of 20 pages</w:t>
      </w:r>
      <w:r w:rsidRPr="0059505E">
        <w:rPr>
          <w:rFonts w:cs="Arial"/>
          <w:sz w:val="20"/>
        </w:rPr>
        <w:t xml:space="preserve"> in length, excluding annexes)</w:t>
      </w:r>
    </w:p>
    <w:p w14:paraId="527C0D94" w14:textId="29D1B3A5"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551DCB">
        <w:rPr>
          <w:b/>
          <w:sz w:val="20"/>
        </w:rPr>
        <w:t>4</w:t>
      </w:r>
    </w:p>
    <w:p w14:paraId="7F2E6C8F" w14:textId="77777777" w:rsidR="004B58CB" w:rsidRDefault="004B58CB" w:rsidP="004B58CB">
      <w:pPr>
        <w:pStyle w:val="Heading1"/>
        <w:numPr>
          <w:ilvl w:val="0"/>
          <w:numId w:val="0"/>
        </w:numPr>
        <w:tabs>
          <w:tab w:val="left" w:pos="720"/>
        </w:tabs>
        <w:ind w:left="851" w:hanging="851"/>
        <w:jc w:val="center"/>
        <w:rPr>
          <w:b w:val="0"/>
          <w:sz w:val="20"/>
        </w:rPr>
      </w:pPr>
      <w:r>
        <w:rPr>
          <w:b w:val="0"/>
          <w:sz w:val="20"/>
        </w:rPr>
        <w:t xml:space="preserve">Submit to: </w:t>
      </w:r>
      <w:hyperlink r:id="rId14" w:history="1">
        <w:r>
          <w:rPr>
            <w:rStyle w:val="Hyperlink"/>
            <w:b w:val="0"/>
            <w:sz w:val="20"/>
          </w:rPr>
          <w:t>BCF-Reports@niras.com</w:t>
        </w:r>
      </w:hyperlink>
      <w:r>
        <w:rPr>
          <w:b w:val="0"/>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2A05A677" w:rsidR="00690358" w:rsidRPr="005475DB" w:rsidRDefault="005E1903" w:rsidP="00E340F4">
            <w:pPr>
              <w:spacing w:after="120"/>
              <w:rPr>
                <w:szCs w:val="22"/>
              </w:rPr>
            </w:pPr>
            <w:r w:rsidRPr="005475DB">
              <w:rPr>
                <w:szCs w:val="22"/>
              </w:rPr>
              <w:t xml:space="preserve">Lead </w:t>
            </w:r>
            <w:r w:rsidR="00523367" w:rsidRPr="005475DB">
              <w:rPr>
                <w:szCs w:val="22"/>
              </w:rPr>
              <w:t>P</w:t>
            </w:r>
            <w:r w:rsidR="0007134A" w:rsidRPr="005475DB">
              <w:rPr>
                <w:szCs w:val="22"/>
              </w:rPr>
              <w:t>artner</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6DB877C2"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7D0634B5" w:rsidR="00690358" w:rsidRPr="00C5376C" w:rsidRDefault="00690358" w:rsidP="00CB1AAB">
            <w:pPr>
              <w:spacing w:after="120"/>
              <w:rPr>
                <w:szCs w:val="22"/>
              </w:rPr>
            </w:pPr>
            <w:r w:rsidRPr="00C5376C">
              <w:rPr>
                <w:szCs w:val="22"/>
              </w:rPr>
              <w:t>Darwin</w:t>
            </w:r>
            <w:r w:rsidR="00523367">
              <w:rPr>
                <w:szCs w:val="22"/>
              </w:rPr>
              <w:t xml:space="preserve"> </w:t>
            </w:r>
            <w:r w:rsidR="00402BA2">
              <w:rPr>
                <w:szCs w:val="22"/>
              </w:rPr>
              <w:t>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3054EAFD"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C02D21">
              <w:rPr>
                <w:szCs w:val="22"/>
              </w:rPr>
              <w:t>3</w:t>
            </w:r>
            <w:r w:rsidR="00B55DE7">
              <w:rPr>
                <w:szCs w:val="22"/>
              </w:rPr>
              <w:t xml:space="preserve"> – </w:t>
            </w:r>
            <w:r w:rsidR="00BB505E" w:rsidRPr="00C5376C">
              <w:rPr>
                <w:szCs w:val="22"/>
              </w:rPr>
              <w:t>Mar 20</w:t>
            </w:r>
            <w:r w:rsidR="0057680C">
              <w:rPr>
                <w:szCs w:val="22"/>
              </w:rPr>
              <w:t>2</w:t>
            </w:r>
            <w:r w:rsidR="00C02D21">
              <w:rPr>
                <w:szCs w:val="22"/>
              </w:rPr>
              <w:t>4</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EE69EF"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77777777" w:rsidR="003B5A82" w:rsidRDefault="0083638B" w:rsidP="003B5A82">
      <w:pPr>
        <w:pStyle w:val="BodyText2"/>
        <w:rPr>
          <w:b/>
          <w:sz w:val="22"/>
        </w:rPr>
      </w:pPr>
      <w:r w:rsidRPr="000E317E">
        <w:rPr>
          <w:b/>
          <w:sz w:val="22"/>
        </w:rPr>
        <w:t xml:space="preserve">Note: </w:t>
      </w:r>
    </w:p>
    <w:p w14:paraId="5BCE42B0" w14:textId="2C8A9021" w:rsidR="000E317E" w:rsidRPr="00396D03" w:rsidRDefault="003B5A82" w:rsidP="003B5A82">
      <w:pPr>
        <w:pStyle w:val="ListBullet"/>
        <w:rPr>
          <w:b/>
          <w:bCs/>
          <w:color w:val="0000FF"/>
        </w:rPr>
      </w:pPr>
      <w:r w:rsidRPr="00396D03">
        <w:rPr>
          <w:b/>
          <w:bCs/>
          <w:color w:val="0000FF"/>
        </w:rPr>
        <w:t>Please ensure you have selected the correct template for your project and please remove the blue guidance notes from all sections before submission.</w:t>
      </w:r>
    </w:p>
    <w:p w14:paraId="35505C4C" w14:textId="60596CBE" w:rsidR="000E317E" w:rsidRPr="00396D03" w:rsidRDefault="00801DBC" w:rsidP="003B5A82">
      <w:pPr>
        <w:pStyle w:val="ListBullet"/>
        <w:rPr>
          <w:b/>
          <w:bCs/>
          <w:color w:val="0000FF"/>
        </w:rPr>
      </w:pPr>
      <w:r w:rsidRPr="00396D03">
        <w:rPr>
          <w:b/>
          <w:bCs/>
          <w:color w:val="0000FF"/>
        </w:rPr>
        <w:t xml:space="preserve">Your report will be published on the Darwin Initiative website. </w:t>
      </w:r>
      <w:r w:rsidR="003E4CFA" w:rsidRPr="00396D03">
        <w:rPr>
          <w:b/>
          <w:bCs/>
          <w:color w:val="0000FF"/>
        </w:rPr>
        <w:t>If there is any confidential</w:t>
      </w:r>
      <w:r w:rsidR="00072182">
        <w:rPr>
          <w:b/>
          <w:bCs/>
          <w:color w:val="0000FF"/>
        </w:rPr>
        <w:t xml:space="preserve"> or sensitive</w:t>
      </w:r>
      <w:r w:rsidR="003E4CFA" w:rsidRPr="00396D03">
        <w:rPr>
          <w:b/>
          <w:bCs/>
          <w:color w:val="0000FF"/>
        </w:rPr>
        <w:t xml:space="preserve"> information within the report that you do not wish to be shared on our website, please ensure you clearly highlight this.</w:t>
      </w:r>
    </w:p>
    <w:p w14:paraId="0ECC195D" w14:textId="77777777" w:rsidR="00E114F0" w:rsidRPr="00D8653F" w:rsidRDefault="00E114F0" w:rsidP="000E317E">
      <w:pPr>
        <w:pStyle w:val="ListBullet"/>
        <w:numPr>
          <w:ilvl w:val="0"/>
          <w:numId w:val="0"/>
        </w:numPr>
        <w:ind w:left="360"/>
      </w:pPr>
    </w:p>
    <w:p w14:paraId="79EC2C0E" w14:textId="77777777" w:rsidR="00741753" w:rsidRDefault="00741753" w:rsidP="00741753">
      <w:pPr>
        <w:pStyle w:val="BodyText2"/>
        <w:rPr>
          <w:sz w:val="22"/>
        </w:rPr>
      </w:pPr>
      <w:r>
        <w:rPr>
          <w:sz w:val="22"/>
        </w:rPr>
        <w:t xml:space="preserve">All Annual Reports are reviewed by a Monitoring, Evaluation and Learning (MEL) consultant. They will use your original application and </w:t>
      </w:r>
      <w:proofErr w:type="spellStart"/>
      <w:r>
        <w:rPr>
          <w:sz w:val="22"/>
        </w:rPr>
        <w:t>logframe</w:t>
      </w:r>
      <w:proofErr w:type="spellEnd"/>
      <w:r>
        <w:rPr>
          <w:sz w:val="22"/>
        </w:rPr>
        <w:t xml:space="preserve"> (or the most recent approved </w:t>
      </w:r>
      <w:proofErr w:type="spellStart"/>
      <w:r>
        <w:rPr>
          <w:sz w:val="22"/>
        </w:rPr>
        <w:t>logframe</w:t>
      </w:r>
      <w:proofErr w:type="spellEnd"/>
      <w:r>
        <w:rPr>
          <w:sz w:val="22"/>
        </w:rPr>
        <w:t xml:space="preserv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Pr>
          <w:b/>
          <w:bCs/>
          <w:sz w:val="22"/>
        </w:rPr>
        <w:t>I</w:t>
      </w:r>
      <w:r w:rsidRPr="006E1F29">
        <w:rPr>
          <w:b/>
          <w:bCs/>
          <w:sz w:val="22"/>
        </w:rPr>
        <w:t xml:space="preserve">t is strongly recommended that you submit the means of verification listed in your </w:t>
      </w:r>
      <w:proofErr w:type="spellStart"/>
      <w:r w:rsidRPr="006E1F29">
        <w:rPr>
          <w:b/>
          <w:bCs/>
          <w:sz w:val="22"/>
        </w:rPr>
        <w:t>logframe</w:t>
      </w:r>
      <w:proofErr w:type="spellEnd"/>
      <w:r w:rsidRPr="006E1F29">
        <w:rPr>
          <w:b/>
          <w:bCs/>
          <w:sz w:val="22"/>
        </w:rPr>
        <w:t xml:space="preserve"> to support your assertions of progress</w:t>
      </w:r>
      <w:r>
        <w:rPr>
          <w:b/>
          <w:bCs/>
          <w:sz w:val="22"/>
        </w:rPr>
        <w:t>, clearly labelled as annexes and cross-referenced within your reporting</w:t>
      </w:r>
      <w:r w:rsidRPr="006E1F29">
        <w:rPr>
          <w:b/>
          <w:bCs/>
          <w:sz w:val="22"/>
        </w:rPr>
        <w:t>.</w:t>
      </w:r>
      <w:r>
        <w:rPr>
          <w:sz w:val="22"/>
        </w:rPr>
        <w:t xml:space="preserve"> </w:t>
      </w:r>
    </w:p>
    <w:p w14:paraId="5334189A" w14:textId="3E0E5E52" w:rsidR="0009579C" w:rsidRPr="00270BA2" w:rsidRDefault="0009579C" w:rsidP="0009579C">
      <w:pPr>
        <w:pStyle w:val="BodyText2"/>
        <w:rPr>
          <w:sz w:val="22"/>
        </w:rPr>
      </w:pPr>
      <w:r w:rsidRPr="00270BA2">
        <w:rPr>
          <w:sz w:val="22"/>
        </w:rPr>
        <w:t xml:space="preserve">When making statements of progress or impact please ensure you refer as much as possible to sources of evidence including the indicators </w:t>
      </w:r>
      <w:r w:rsidR="00912D75">
        <w:rPr>
          <w:sz w:val="22"/>
        </w:rPr>
        <w:t>of success and their associated</w:t>
      </w:r>
      <w:r w:rsidRPr="00270BA2">
        <w:rPr>
          <w:sz w:val="22"/>
        </w:rPr>
        <w:t xml:space="preserve"> </w:t>
      </w:r>
      <w:r>
        <w:rPr>
          <w:sz w:val="22"/>
        </w:rPr>
        <w:t>means of verification</w:t>
      </w:r>
      <w:r w:rsidRPr="00270BA2">
        <w:rPr>
          <w:sz w:val="22"/>
        </w:rPr>
        <w:t xml:space="preserve">. For example, when reporting training events, some measure of effectiveness is required as well as the numbers participating and duration. In order to comment on quality of </w:t>
      </w:r>
      <w:r w:rsidRPr="00270BA2">
        <w:rPr>
          <w:sz w:val="22"/>
        </w:rPr>
        <w:lastRenderedPageBreak/>
        <w:t xml:space="preserve">work it is useful to share with the reviewer project documentation such as training manuals, meeting reports, training feedback etc. </w:t>
      </w:r>
    </w:p>
    <w:p w14:paraId="26AD976F" w14:textId="5BA034F8" w:rsidR="00F46A31" w:rsidRDefault="00B8182A" w:rsidP="00B8182A">
      <w:pPr>
        <w:pStyle w:val="BodyText2"/>
        <w:rPr>
          <w:sz w:val="22"/>
          <w:szCs w:val="22"/>
        </w:rPr>
      </w:pPr>
      <w:r w:rsidRPr="00D20E10">
        <w:rPr>
          <w:b/>
          <w:sz w:val="22"/>
          <w:szCs w:val="22"/>
        </w:rPr>
        <w:t>Please note:</w:t>
      </w:r>
      <w:r w:rsidRPr="00783209">
        <w:rPr>
          <w:sz w:val="22"/>
          <w:szCs w:val="22"/>
        </w:rPr>
        <w:t xml:space="preserve"> </w:t>
      </w:r>
      <w:r w:rsidR="00A34729" w:rsidRPr="00783209">
        <w:rPr>
          <w:sz w:val="22"/>
          <w:szCs w:val="22"/>
        </w:rPr>
        <w:t>M</w:t>
      </w:r>
      <w:r w:rsidRPr="00783209">
        <w:rPr>
          <w:sz w:val="22"/>
          <w:szCs w:val="22"/>
        </w:rPr>
        <w:t xml:space="preserve">ajor changes in the </w:t>
      </w:r>
      <w:r w:rsidR="00832550">
        <w:rPr>
          <w:sz w:val="22"/>
          <w:szCs w:val="22"/>
        </w:rPr>
        <w:t>indicators of success</w:t>
      </w:r>
      <w:r w:rsidR="00832550" w:rsidRPr="00783209">
        <w:rPr>
          <w:sz w:val="22"/>
          <w:szCs w:val="22"/>
        </w:rPr>
        <w:t xml:space="preserve"> </w:t>
      </w:r>
      <w:r w:rsidRPr="00783209">
        <w:rPr>
          <w:sz w:val="22"/>
          <w:szCs w:val="22"/>
        </w:rPr>
        <w:t xml:space="preserve">(e.g.,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DE2B1A">
        <w:rPr>
          <w:sz w:val="22"/>
          <w:szCs w:val="22"/>
        </w:rPr>
        <w:t xml:space="preserve"> by NIRAS</w:t>
      </w:r>
      <w:r w:rsidRPr="00783209">
        <w:rPr>
          <w:sz w:val="22"/>
          <w:szCs w:val="22"/>
        </w:rPr>
        <w:t xml:space="preserve">. You can do this through submission of a Change Request form which can be found </w:t>
      </w:r>
      <w:hyperlink r:id="rId15" w:history="1">
        <w:r w:rsidRPr="00F46A31">
          <w:rPr>
            <w:rStyle w:val="Hyperlink"/>
            <w:sz w:val="22"/>
            <w:szCs w:val="22"/>
          </w:rPr>
          <w:t>here</w:t>
        </w:r>
      </w:hyperlink>
      <w:r w:rsidR="00F46A31">
        <w:rPr>
          <w:sz w:val="22"/>
          <w:szCs w:val="22"/>
        </w:rPr>
        <w:t>.</w:t>
      </w:r>
      <w:r w:rsidRPr="00D20E10">
        <w:rPr>
          <w:sz w:val="22"/>
          <w:szCs w:val="22"/>
        </w:rPr>
        <w:t xml:space="preserve"> </w:t>
      </w:r>
    </w:p>
    <w:p w14:paraId="2D3C56DE" w14:textId="49B7F6F6"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 Changes requiring formal approval include</w:t>
      </w:r>
      <w:r w:rsidR="000334DA">
        <w:rPr>
          <w:sz w:val="22"/>
          <w:szCs w:val="22"/>
        </w:rPr>
        <w:t>,</w:t>
      </w:r>
      <w:r w:rsidR="00A210BE" w:rsidRPr="00783209">
        <w:rPr>
          <w:sz w:val="22"/>
          <w:szCs w:val="22"/>
        </w:rPr>
        <w:t xml:space="preserve"> but are not restricted to</w:t>
      </w:r>
      <w:r w:rsidR="00942C28" w:rsidRPr="00783209">
        <w:rPr>
          <w:sz w:val="22"/>
          <w:szCs w:val="22"/>
        </w:rPr>
        <w:t>:</w:t>
      </w:r>
      <w:r w:rsidRPr="00783209">
        <w:rPr>
          <w:sz w:val="22"/>
          <w:szCs w:val="22"/>
        </w:rPr>
        <w:t xml:space="preserve"> a delay</w:t>
      </w:r>
      <w:r w:rsidR="00A210BE" w:rsidRPr="00783209">
        <w:rPr>
          <w:sz w:val="22"/>
          <w:szCs w:val="22"/>
        </w:rPr>
        <w:t xml:space="preserve"> or change </w:t>
      </w:r>
      <w:r w:rsidRPr="00D417D0">
        <w:rPr>
          <w:sz w:val="22"/>
          <w:szCs w:val="22"/>
        </w:rPr>
        <w:t xml:space="preserve">in project implementation causing </w:t>
      </w:r>
      <w:r w:rsidR="00046FB3" w:rsidRPr="00D417D0">
        <w:rPr>
          <w:sz w:val="22"/>
          <w:szCs w:val="22"/>
        </w:rPr>
        <w:t>a re</w:t>
      </w:r>
      <w:r w:rsidR="00A34729" w:rsidRPr="00D417D0">
        <w:rPr>
          <w:sz w:val="22"/>
          <w:szCs w:val="22"/>
        </w:rPr>
        <w:t>-</w:t>
      </w:r>
      <w:r w:rsidR="00046FB3" w:rsidRPr="00A770E7">
        <w:rPr>
          <w:sz w:val="22"/>
          <w:szCs w:val="22"/>
        </w:rPr>
        <w:t>budget</w:t>
      </w:r>
      <w:r w:rsidRPr="00A770E7">
        <w:rPr>
          <w:sz w:val="22"/>
          <w:szCs w:val="22"/>
        </w:rPr>
        <w:t xml:space="preserve">; staff changes (relating to CVs provided at application stage); changes in </w:t>
      </w:r>
      <w:r w:rsidR="00094B74" w:rsidRPr="00A770E7">
        <w:rPr>
          <w:sz w:val="22"/>
          <w:szCs w:val="22"/>
        </w:rPr>
        <w:t>Outputs or O</w:t>
      </w:r>
      <w:r w:rsidRPr="00A770E7">
        <w:rPr>
          <w:sz w:val="22"/>
          <w:szCs w:val="22"/>
        </w:rPr>
        <w:t xml:space="preserve">utcome; project termination. If not clear whether a change requires formal approval please check with </w:t>
      </w:r>
      <w:hyperlink r:id="rId16" w:history="1">
        <w:r w:rsidR="004B58CB" w:rsidRPr="00957B56">
          <w:rPr>
            <w:rStyle w:val="Hyperlink"/>
            <w:sz w:val="22"/>
            <w:szCs w:val="22"/>
          </w:rPr>
          <w:t>BCF-Reports@niras.com</w:t>
        </w:r>
      </w:hyperlink>
      <w:r w:rsidR="000A2799" w:rsidRPr="002077BD">
        <w:rPr>
          <w:sz w:val="22"/>
          <w:szCs w:val="22"/>
        </w:rPr>
        <w:t>.</w:t>
      </w:r>
    </w:p>
    <w:p w14:paraId="25226FFD" w14:textId="7BF5C7FF" w:rsidR="0083638B" w:rsidRPr="00270BA2" w:rsidRDefault="00B8182A" w:rsidP="00CB1AAB">
      <w:pPr>
        <w:pStyle w:val="BodyText2"/>
        <w:rPr>
          <w:sz w:val="22"/>
        </w:rPr>
      </w:pPr>
      <w:bookmarkStart w:id="0" w:name="_Hlk34311250"/>
      <w:r w:rsidRPr="00B8182A">
        <w:rPr>
          <w:b/>
          <w:sz w:val="22"/>
        </w:rPr>
        <w:t xml:space="preserve">Report formats: </w:t>
      </w:r>
      <w:r w:rsidR="0083638B" w:rsidRPr="00270BA2">
        <w:rPr>
          <w:sz w:val="22"/>
        </w:rPr>
        <w:t xml:space="preserve">This report should be sent in </w:t>
      </w:r>
      <w:r w:rsidR="00270BA2">
        <w:rPr>
          <w:sz w:val="22"/>
        </w:rPr>
        <w:t xml:space="preserve">MS </w:t>
      </w:r>
      <w:r w:rsidR="0083638B" w:rsidRPr="00270BA2">
        <w:rPr>
          <w:sz w:val="22"/>
        </w:rPr>
        <w:t xml:space="preserve">Word only (if you have concerns about layout you may submit a </w:t>
      </w:r>
      <w:r w:rsidR="00DF707D">
        <w:rPr>
          <w:sz w:val="22"/>
        </w:rPr>
        <w:t>PDF</w:t>
      </w:r>
      <w:r w:rsidR="0083638B"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48E6FCA0" w14:textId="77777777" w:rsidR="00502A3D" w:rsidRDefault="0083638B" w:rsidP="00CB1AAB">
      <w:pPr>
        <w:pStyle w:val="BodyText2"/>
        <w:rPr>
          <w:sz w:val="22"/>
        </w:rPr>
      </w:pPr>
      <w:r w:rsidRPr="00270BA2">
        <w:rPr>
          <w:sz w:val="22"/>
        </w:rPr>
        <w:t xml:space="preserve">Each section contains questions to guide the completion of the report. </w:t>
      </w:r>
    </w:p>
    <w:p w14:paraId="16E8F0AF" w14:textId="30CD5CDB" w:rsidR="00046FB3" w:rsidRPr="00F6408F" w:rsidRDefault="0083638B" w:rsidP="00CB1AAB">
      <w:pPr>
        <w:pStyle w:val="BodyText2"/>
        <w:rPr>
          <w:bCs/>
          <w:sz w:val="22"/>
        </w:rPr>
      </w:pPr>
      <w:r w:rsidRPr="00411448">
        <w:rPr>
          <w:bCs/>
          <w:sz w:val="22"/>
        </w:rPr>
        <w:t xml:space="preserve">Not all </w:t>
      </w:r>
      <w:r w:rsidR="00192716" w:rsidRPr="00411448">
        <w:rPr>
          <w:bCs/>
          <w:sz w:val="22"/>
        </w:rPr>
        <w:t xml:space="preserve">guiding </w:t>
      </w:r>
      <w:r w:rsidRPr="00411448">
        <w:rPr>
          <w:bCs/>
          <w:sz w:val="22"/>
        </w:rPr>
        <w:t xml:space="preserve">questions have to be answered </w:t>
      </w:r>
      <w:r w:rsidR="00EC1966">
        <w:rPr>
          <w:bCs/>
          <w:sz w:val="22"/>
        </w:rPr>
        <w:t>-</w:t>
      </w:r>
      <w:r w:rsidRPr="00411448">
        <w:rPr>
          <w:bCs/>
          <w:sz w:val="22"/>
        </w:rPr>
        <w:t xml:space="preserve"> Project Leaders should exercise judgement as to those most relevant to the project.</w:t>
      </w:r>
    </w:p>
    <w:p w14:paraId="352F0B10" w14:textId="5D993672" w:rsidR="0083638B" w:rsidRDefault="0083638B" w:rsidP="00CB1AAB">
      <w:pPr>
        <w:pStyle w:val="BodyText2"/>
        <w:rPr>
          <w:sz w:val="22"/>
        </w:rPr>
      </w:pPr>
      <w:r w:rsidRPr="00270BA2">
        <w:rPr>
          <w:sz w:val="22"/>
        </w:rPr>
        <w:t xml:space="preserve">The assumption is that project partners will play an active role in writing the report. </w:t>
      </w:r>
    </w:p>
    <w:p w14:paraId="679DCDB7" w14:textId="77777777" w:rsidR="00690358" w:rsidRPr="00690358" w:rsidRDefault="00690358" w:rsidP="00CB1AAB">
      <w:pPr>
        <w:spacing w:after="120"/>
      </w:pPr>
    </w:p>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33254B89" w:rsidR="007D42B7" w:rsidRPr="00EF2011" w:rsidRDefault="007D42B7" w:rsidP="00EF2011">
      <w:pPr>
        <w:pStyle w:val="ListParagraph"/>
        <w:numPr>
          <w:ilvl w:val="0"/>
          <w:numId w:val="33"/>
        </w:numPr>
        <w:spacing w:after="120"/>
        <w:jc w:val="both"/>
        <w:rPr>
          <w:rFonts w:cs="Arial"/>
          <w:color w:val="0000FF"/>
          <w:szCs w:val="22"/>
        </w:rPr>
      </w:pPr>
      <w:r w:rsidRPr="00EF2011">
        <w:rPr>
          <w:rFonts w:cs="Arial"/>
          <w:color w:val="0000FF"/>
          <w:szCs w:val="22"/>
        </w:rPr>
        <w:t>W</w:t>
      </w:r>
      <w:r w:rsidR="004577DB" w:rsidRPr="00EF2011">
        <w:rPr>
          <w:rFonts w:cs="Arial"/>
          <w:color w:val="0000FF"/>
          <w:szCs w:val="22"/>
        </w:rPr>
        <w:t>hat</w:t>
      </w:r>
      <w:r w:rsidR="000852AE">
        <w:rPr>
          <w:rFonts w:cs="Arial"/>
          <w:color w:val="0000FF"/>
          <w:szCs w:val="22"/>
        </w:rPr>
        <w:t xml:space="preserve"> capability and capacity need is the project design</w:t>
      </w:r>
      <w:r w:rsidR="0099175A">
        <w:rPr>
          <w:rFonts w:cs="Arial"/>
          <w:color w:val="0000FF"/>
          <w:szCs w:val="22"/>
        </w:rPr>
        <w:t>ed to address?</w:t>
      </w:r>
      <w:r w:rsidR="004577DB" w:rsidRPr="00EF2011">
        <w:rPr>
          <w:rFonts w:cs="Arial"/>
          <w:color w:val="0000FF"/>
          <w:szCs w:val="22"/>
        </w:rPr>
        <w:t xml:space="preserve"> </w:t>
      </w:r>
    </w:p>
    <w:p w14:paraId="11681648" w14:textId="7E629E16" w:rsidR="007D42B7"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Why </w:t>
      </w:r>
      <w:r w:rsidR="00A44434">
        <w:rPr>
          <w:rFonts w:cs="Arial"/>
          <w:color w:val="0000FF"/>
          <w:szCs w:val="22"/>
        </w:rPr>
        <w:t>is this</w:t>
      </w:r>
      <w:r w:rsidRPr="00EF2011">
        <w:rPr>
          <w:rFonts w:cs="Arial"/>
          <w:color w:val="0000FF"/>
          <w:szCs w:val="22"/>
        </w:rPr>
        <w:t xml:space="preserve">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576F3B1F" w:rsidR="007D42B7" w:rsidRPr="00EF2011" w:rsidRDefault="004577D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What </w:t>
      </w:r>
      <w:r w:rsidR="0099175A">
        <w:rPr>
          <w:rFonts w:cs="Arial"/>
          <w:color w:val="0000FF"/>
          <w:szCs w:val="22"/>
        </w:rPr>
        <w:t>biodiversity c</w:t>
      </w:r>
      <w:r w:rsidR="00480B4A">
        <w:rPr>
          <w:rFonts w:cs="Arial"/>
          <w:color w:val="0000FF"/>
          <w:szCs w:val="22"/>
        </w:rPr>
        <w:t>hallenges</w:t>
      </w:r>
      <w:r w:rsidR="0099175A">
        <w:rPr>
          <w:rFonts w:cs="Arial"/>
          <w:color w:val="0000FF"/>
          <w:szCs w:val="22"/>
        </w:rPr>
        <w:t xml:space="preserve"> and </w:t>
      </w:r>
      <w:r w:rsidRPr="00EF2011">
        <w:rPr>
          <w:rFonts w:cs="Arial"/>
          <w:color w:val="0000FF"/>
          <w:szCs w:val="22"/>
        </w:rPr>
        <w:t xml:space="preserve">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pPr>
        <w:pStyle w:val="ListParagraph"/>
        <w:numPr>
          <w:ilvl w:val="0"/>
          <w:numId w:val="33"/>
        </w:numPr>
        <w:spacing w:after="120"/>
        <w:jc w:val="both"/>
        <w:rPr>
          <w:rFonts w:cs="Arial"/>
          <w:color w:val="0000FF"/>
          <w:szCs w:val="22"/>
        </w:rPr>
      </w:pPr>
      <w:r w:rsidRPr="00EF2011">
        <w:rPr>
          <w:rFonts w:cs="Arial"/>
          <w:color w:val="0000FF"/>
          <w:szCs w:val="22"/>
        </w:rPr>
        <w:t xml:space="preserve">Briefly describe the location (with a map if possible) of the project. </w:t>
      </w:r>
    </w:p>
    <w:p w14:paraId="5BF465F0" w14:textId="77777777" w:rsidR="003B3D4B" w:rsidRPr="00EF2011" w:rsidRDefault="003B3D4B" w:rsidP="003B3D4B">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Pr>
          <w:rFonts w:cs="Arial"/>
          <w:color w:val="0000FF"/>
          <w:szCs w:val="22"/>
        </w:rPr>
        <w:t xml:space="preserve"> or previous reports</w:t>
      </w:r>
      <w:r w:rsidRPr="005938C0">
        <w:rPr>
          <w:rFonts w:cs="Arial"/>
          <w:color w:val="0000FF"/>
          <w:szCs w:val="22"/>
        </w:rPr>
        <w:t xml:space="preserve"> to provide information in this section</w:t>
      </w:r>
      <w:r>
        <w:rPr>
          <w:rFonts w:cs="Arial"/>
          <w:color w:val="0000FF"/>
          <w:szCs w:val="22"/>
        </w:rPr>
        <w:t>, ensuring you update it as relevant.</w:t>
      </w:r>
    </w:p>
    <w:p w14:paraId="2144EB27" w14:textId="77777777" w:rsidR="002C0A64" w:rsidRPr="00CB1AAB" w:rsidRDefault="002C0A64" w:rsidP="00CB1AAB">
      <w:pPr>
        <w:pStyle w:val="BodyText2"/>
        <w:rPr>
          <w:rFonts w:cs="Arial"/>
          <w:sz w:val="22"/>
          <w:szCs w:val="22"/>
        </w:rPr>
      </w:pPr>
    </w:p>
    <w:p w14:paraId="6BFE0AB6" w14:textId="69DBA30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 xml:space="preserve">stakeholders/ </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1BC7ECC"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9B233C">
        <w:rPr>
          <w:rFonts w:cs="Arial"/>
          <w:sz w:val="22"/>
          <w:szCs w:val="22"/>
        </w:rPr>
        <w:t xml:space="preserve"> or communities</w:t>
      </w:r>
      <w:r w:rsidR="00BC382A">
        <w:rPr>
          <w:rFonts w:cs="Arial"/>
          <w:sz w:val="22"/>
          <w:szCs w:val="22"/>
        </w:rPr>
        <w:t xml:space="preserve"> </w:t>
      </w:r>
      <w:r w:rsidRPr="00E21C0B">
        <w:rPr>
          <w:rFonts w:cs="Arial"/>
          <w:sz w:val="22"/>
          <w:szCs w:val="22"/>
        </w:rPr>
        <w:t>and the extent to which all partners are involved in project planning, monitoring and evaluation and</w:t>
      </w:r>
      <w:r w:rsidR="00EE69EF">
        <w:rPr>
          <w:rFonts w:cs="Arial"/>
          <w:sz w:val="22"/>
          <w:szCs w:val="22"/>
        </w:rPr>
        <w:t>/or</w:t>
      </w:r>
      <w:r w:rsidRPr="00E21C0B">
        <w:rPr>
          <w:rFonts w:cs="Arial"/>
          <w:sz w:val="22"/>
          <w:szCs w:val="22"/>
        </w:rPr>
        <w:t xml:space="preserve"> decision making.</w:t>
      </w:r>
    </w:p>
    <w:p w14:paraId="4421E3BA" w14:textId="77777777" w:rsidR="0079288D" w:rsidRDefault="00E21C0B" w:rsidP="0079288D">
      <w:pPr>
        <w:pStyle w:val="BodyText2"/>
        <w:numPr>
          <w:ilvl w:val="0"/>
          <w:numId w:val="26"/>
        </w:numPr>
        <w:rPr>
          <w:rFonts w:cs="Arial"/>
          <w:sz w:val="22"/>
          <w:szCs w:val="22"/>
        </w:rPr>
      </w:pPr>
      <w:r w:rsidRPr="0079288D">
        <w:rPr>
          <w:rFonts w:cs="Arial"/>
          <w:sz w:val="22"/>
          <w:szCs w:val="22"/>
        </w:rPr>
        <w:t>Particular achievements, lessons, strengths or challenges with the partnership(s), and how have the latter been met.</w:t>
      </w:r>
      <w:r w:rsidR="007E413E" w:rsidRPr="0079288D">
        <w:rPr>
          <w:rFonts w:cs="Arial"/>
          <w:sz w:val="22"/>
          <w:szCs w:val="22"/>
        </w:rPr>
        <w:t xml:space="preserve"> </w:t>
      </w:r>
    </w:p>
    <w:p w14:paraId="4E5AA178" w14:textId="6444F2C2" w:rsidR="0079288D" w:rsidRPr="0065220E" w:rsidRDefault="0079288D" w:rsidP="0079288D">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766DAD09" w14:textId="05F15BE1" w:rsidR="0025392E" w:rsidRPr="0079288D" w:rsidRDefault="0025392E" w:rsidP="00413483">
      <w:pPr>
        <w:pStyle w:val="BodyText2"/>
        <w:numPr>
          <w:ilvl w:val="0"/>
          <w:numId w:val="26"/>
        </w:numPr>
        <w:rPr>
          <w:rFonts w:cs="Arial"/>
          <w:sz w:val="22"/>
          <w:szCs w:val="22"/>
        </w:rPr>
      </w:pPr>
      <w:r w:rsidRPr="0079288D">
        <w:rPr>
          <w:rFonts w:cs="Arial"/>
          <w:sz w:val="22"/>
          <w:szCs w:val="22"/>
        </w:rPr>
        <w:t>How participants have been identified and selected to directly benefit from the capability and capacity building activities</w:t>
      </w:r>
      <w:r w:rsidR="0082342B" w:rsidRPr="0079288D">
        <w:rPr>
          <w:rFonts w:cs="Arial"/>
          <w:sz w:val="22"/>
          <w:szCs w:val="22"/>
        </w:rPr>
        <w:t>.</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4A610093"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r w:rsidR="00832550">
        <w:rPr>
          <w:rFonts w:cs="Arial"/>
          <w:sz w:val="22"/>
          <w:szCs w:val="22"/>
        </w:rPr>
        <w:t>indicators of success</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5DD5D6DE" w14:textId="59CD2999" w:rsidR="00533193" w:rsidRPr="00CB1AAB" w:rsidRDefault="00533193" w:rsidP="00533193">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w:t>
      </w:r>
      <w:proofErr w:type="spellStart"/>
      <w:r w:rsidRPr="00CB1AAB">
        <w:rPr>
          <w:rFonts w:cs="Arial"/>
          <w:sz w:val="22"/>
          <w:szCs w:val="22"/>
        </w:rPr>
        <w:t>logframe</w:t>
      </w:r>
      <w:proofErr w:type="spellEnd"/>
      <w:r>
        <w:rPr>
          <w:rFonts w:cs="Arial"/>
          <w:sz w:val="22"/>
          <w:szCs w:val="22"/>
        </w:rPr>
        <w:t xml:space="preserve">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proofErr w:type="spellStart"/>
      <w:r w:rsidRPr="00CB1AAB">
        <w:rPr>
          <w:rFonts w:cs="Arial"/>
          <w:sz w:val="22"/>
          <w:szCs w:val="22"/>
        </w:rPr>
        <w:t>logframe</w:t>
      </w:r>
      <w:proofErr w:type="spellEnd"/>
      <w:r w:rsidRPr="00CB1AAB">
        <w:rPr>
          <w:rFonts w:cs="Arial"/>
          <w:sz w:val="22"/>
          <w:szCs w:val="22"/>
        </w:rPr>
        <w:t xml:space="preserve">. Please also include your full project </w:t>
      </w:r>
      <w:proofErr w:type="spellStart"/>
      <w:r w:rsidRPr="00CB1AAB">
        <w:rPr>
          <w:rFonts w:cs="Arial"/>
          <w:sz w:val="22"/>
          <w:szCs w:val="22"/>
        </w:rPr>
        <w:t>logframe</w:t>
      </w:r>
      <w:proofErr w:type="spellEnd"/>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changes to the </w:t>
      </w:r>
      <w:proofErr w:type="spellStart"/>
      <w:r>
        <w:rPr>
          <w:rFonts w:cs="Arial"/>
          <w:sz w:val="22"/>
          <w:szCs w:val="22"/>
        </w:rPr>
        <w:t>logframe</w:t>
      </w:r>
      <w:proofErr w:type="spellEnd"/>
      <w:r>
        <w:rPr>
          <w:rFonts w:cs="Arial"/>
          <w:sz w:val="22"/>
          <w:szCs w:val="22"/>
        </w:rPr>
        <w:t xml:space="preserve"> please indicate where these are, and please note that, as described above, major changes to the </w:t>
      </w:r>
      <w:proofErr w:type="spellStart"/>
      <w:r>
        <w:rPr>
          <w:rFonts w:cs="Arial"/>
          <w:sz w:val="22"/>
          <w:szCs w:val="22"/>
        </w:rPr>
        <w:t>logframe</w:t>
      </w:r>
      <w:proofErr w:type="spellEnd"/>
      <w:r>
        <w:rPr>
          <w:rFonts w:cs="Arial"/>
          <w:sz w:val="22"/>
          <w:szCs w:val="22"/>
        </w:rPr>
        <w:t xml:space="preserve"> must be submitted for approval by separate email.</w:t>
      </w:r>
    </w:p>
    <w:p w14:paraId="757404A4" w14:textId="77777777" w:rsidR="00C01112" w:rsidRPr="00533193" w:rsidRDefault="00C01112" w:rsidP="00CB1AAB">
      <w:pPr>
        <w:pStyle w:val="BodyText2"/>
        <w:rPr>
          <w:rFonts w:cs="Arial"/>
          <w:sz w:val="22"/>
          <w:szCs w:val="22"/>
        </w:rPr>
      </w:pP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39CF3D7E" w14:textId="77777777" w:rsidR="00B63DA1"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08DA4D2C"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32C7D3D0" w14:textId="77777777" w:rsidR="00B70A97" w:rsidRDefault="00B70A97" w:rsidP="00B70A97">
      <w:pPr>
        <w:pStyle w:val="BodyText2"/>
        <w:rPr>
          <w:rFonts w:cs="Arial"/>
          <w:sz w:val="22"/>
          <w:szCs w:val="22"/>
        </w:rPr>
      </w:pPr>
      <w:r>
        <w:rPr>
          <w:rFonts w:cs="Arial"/>
          <w:sz w:val="22"/>
          <w:szCs w:val="22"/>
        </w:rPr>
        <w:t xml:space="preserve">Ensure you refer to specific activity numbers and be clear if there have been any changes to activities. It is important these match what is presented in Annex 2 (full project </w:t>
      </w:r>
      <w:proofErr w:type="spellStart"/>
      <w:r>
        <w:rPr>
          <w:rFonts w:cs="Arial"/>
          <w:sz w:val="22"/>
          <w:szCs w:val="22"/>
        </w:rPr>
        <w:t>logframe</w:t>
      </w:r>
      <w:proofErr w:type="spellEnd"/>
      <w:r>
        <w:rPr>
          <w:rFonts w:cs="Arial"/>
          <w:sz w:val="22"/>
          <w:szCs w:val="22"/>
        </w:rPr>
        <w:t>).</w:t>
      </w:r>
    </w:p>
    <w:p w14:paraId="65C0FA48" w14:textId="68B64026" w:rsidR="006B169A" w:rsidRPr="006B169A" w:rsidRDefault="006B169A" w:rsidP="005355DE">
      <w:pPr>
        <w:pStyle w:val="BodyText2"/>
        <w:tabs>
          <w:tab w:val="left" w:pos="1953"/>
        </w:tabs>
        <w:rPr>
          <w:rFonts w:cs="Arial"/>
          <w:sz w:val="22"/>
          <w:szCs w:val="22"/>
        </w:rPr>
      </w:pP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716411BC" w14:textId="77777777" w:rsidR="006B169A" w:rsidRPr="00CB1AAB" w:rsidRDefault="006B169A" w:rsidP="00CB1AAB">
      <w:pPr>
        <w:pStyle w:val="BodyText"/>
        <w:rPr>
          <w:rFonts w:cs="Arial"/>
          <w:b/>
          <w:szCs w:val="22"/>
        </w:rPr>
      </w:pP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 xml:space="preserve">Please </w:t>
      </w:r>
      <w:r w:rsidRPr="001F56E2">
        <w:rPr>
          <w:rFonts w:cs="Arial"/>
          <w:sz w:val="22"/>
          <w:szCs w:val="22"/>
        </w:rPr>
        <w:t>report</w:t>
      </w:r>
      <w:r w:rsidRPr="00CB1AAB">
        <w:rPr>
          <w:rFonts w:cs="Arial"/>
          <w:sz w:val="22"/>
          <w:szCs w:val="22"/>
        </w:rPr>
        <w:t xml:space="preserve">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4D163FBF" w14:textId="77777777" w:rsidR="0022444C" w:rsidRPr="00CB1AAB" w:rsidRDefault="0022444C" w:rsidP="00090853">
      <w:pPr>
        <w:pStyle w:val="BodyText2"/>
        <w:rPr>
          <w:rFonts w:cs="Arial"/>
          <w:sz w:val="22"/>
          <w:szCs w:val="22"/>
        </w:rPr>
      </w:pP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F91D92" w:rsidRDefault="00A43922" w:rsidP="001F56E2">
      <w:pPr>
        <w:pStyle w:val="BodyText2"/>
        <w:rPr>
          <w:b/>
          <w:sz w:val="22"/>
          <w:szCs w:val="22"/>
        </w:rPr>
      </w:pPr>
      <w:r w:rsidRPr="001F56E2">
        <w:rPr>
          <w:sz w:val="22"/>
          <w:szCs w:val="22"/>
        </w:rPr>
        <w:t xml:space="preserve">Monitoring of critical conditions (risks and assumptions) </w:t>
      </w:r>
      <w:r w:rsidR="00FD5F5A" w:rsidRPr="001F56E2">
        <w:rPr>
          <w:sz w:val="22"/>
          <w:szCs w:val="22"/>
        </w:rPr>
        <w:t xml:space="preserve">is </w:t>
      </w:r>
      <w:r w:rsidRPr="001F56E2">
        <w:rPr>
          <w:sz w:val="22"/>
          <w:szCs w:val="22"/>
        </w:rPr>
        <w:t xml:space="preserve">crucial to project success. Report on </w:t>
      </w:r>
      <w:r w:rsidRPr="00F91D92">
        <w:rPr>
          <w:sz w:val="22"/>
          <w:szCs w:val="22"/>
        </w:rPr>
        <w:t xml:space="preserve">whether </w:t>
      </w:r>
      <w:r w:rsidR="008D50DA" w:rsidRPr="00F91D92">
        <w:rPr>
          <w:sz w:val="22"/>
          <w:szCs w:val="22"/>
        </w:rPr>
        <w:t>O</w:t>
      </w:r>
      <w:r w:rsidRPr="00F91D92">
        <w:rPr>
          <w:sz w:val="22"/>
          <w:szCs w:val="22"/>
        </w:rPr>
        <w:t xml:space="preserve">utcome and </w:t>
      </w:r>
      <w:r w:rsidR="008D50DA" w:rsidRPr="00F91D92">
        <w:rPr>
          <w:sz w:val="22"/>
          <w:szCs w:val="22"/>
        </w:rPr>
        <w:t>O</w:t>
      </w:r>
      <w:r w:rsidRPr="00F91D92">
        <w:rPr>
          <w:sz w:val="22"/>
          <w:szCs w:val="22"/>
        </w:rPr>
        <w:t>utput level assumptions still hold true. If there have been changes in assumptions</w:t>
      </w:r>
      <w:r w:rsidR="008D50DA" w:rsidRPr="00F91D92">
        <w:rPr>
          <w:sz w:val="22"/>
          <w:szCs w:val="22"/>
        </w:rPr>
        <w:t>,</w:t>
      </w:r>
      <w:r w:rsidRPr="00F91D92">
        <w:rPr>
          <w:sz w:val="22"/>
          <w:szCs w:val="22"/>
        </w:rPr>
        <w:t xml:space="preserve"> in what ways is the project meeting or managing these? Please su</w:t>
      </w:r>
      <w:r w:rsidR="00D24DB6" w:rsidRPr="00F91D92">
        <w:rPr>
          <w:sz w:val="22"/>
          <w:szCs w:val="22"/>
        </w:rPr>
        <w:t>pport</w:t>
      </w:r>
      <w:r w:rsidRPr="00F91D92">
        <w:rPr>
          <w:sz w:val="22"/>
          <w:szCs w:val="22"/>
        </w:rPr>
        <w:t xml:space="preserve"> comments with evidence.</w:t>
      </w:r>
      <w:r w:rsidR="008D50DA" w:rsidRPr="00F91D92">
        <w:rPr>
          <w:sz w:val="22"/>
          <w:szCs w:val="22"/>
        </w:rPr>
        <w:t xml:space="preserve"> </w:t>
      </w:r>
    </w:p>
    <w:p w14:paraId="2D9D7FA5" w14:textId="77777777" w:rsidR="008D50DA" w:rsidRPr="00F91D92" w:rsidRDefault="008D50DA" w:rsidP="001F56E2">
      <w:pPr>
        <w:rPr>
          <w:b/>
          <w:color w:val="0000FF"/>
          <w:szCs w:val="22"/>
        </w:rPr>
      </w:pPr>
      <w:r w:rsidRPr="00F91D92">
        <w:rPr>
          <w:color w:val="0000FF"/>
          <w:szCs w:val="22"/>
        </w:rPr>
        <w:t xml:space="preserve">Assumption 1: </w:t>
      </w:r>
    </w:p>
    <w:p w14:paraId="601835FA" w14:textId="77777777" w:rsidR="008D50DA" w:rsidRPr="00F91D92" w:rsidRDefault="008D50DA" w:rsidP="001F56E2">
      <w:pPr>
        <w:rPr>
          <w:b/>
          <w:color w:val="0000FF"/>
          <w:szCs w:val="22"/>
        </w:rPr>
      </w:pPr>
      <w:r w:rsidRPr="00F91D92">
        <w:rPr>
          <w:color w:val="0000FF"/>
          <w:szCs w:val="22"/>
        </w:rPr>
        <w:t xml:space="preserve">Comments: </w:t>
      </w:r>
    </w:p>
    <w:p w14:paraId="7E3D3B55" w14:textId="1BDBB481" w:rsidR="00A43922" w:rsidRPr="00F91D92" w:rsidRDefault="008D50DA" w:rsidP="001F56E2">
      <w:pPr>
        <w:rPr>
          <w:b/>
          <w:color w:val="0000FF"/>
          <w:szCs w:val="22"/>
        </w:rPr>
      </w:pPr>
      <w:r w:rsidRPr="00F91D92">
        <w:rPr>
          <w:color w:val="0000FF"/>
          <w:szCs w:val="22"/>
        </w:rPr>
        <w:t>Etc.</w:t>
      </w:r>
    </w:p>
    <w:p w14:paraId="5A26D531" w14:textId="55621D49" w:rsidR="009C5F86" w:rsidRDefault="009C5F86">
      <w:pPr>
        <w:rPr>
          <w:rFonts w:cs="Arial"/>
          <w:b/>
          <w:szCs w:val="22"/>
        </w:rPr>
      </w:pPr>
      <w:r>
        <w:rPr>
          <w:rFonts w:cs="Arial"/>
          <w:b/>
          <w:szCs w:val="22"/>
        </w:rPr>
        <w:br w:type="page"/>
      </w:r>
    </w:p>
    <w:p w14:paraId="2DC0520C" w14:textId="2446D669" w:rsidR="002F2F6B" w:rsidRPr="00CB1AAB" w:rsidRDefault="00270181" w:rsidP="00CB1AAB">
      <w:pPr>
        <w:pStyle w:val="Heading2"/>
        <w:tabs>
          <w:tab w:val="clear" w:pos="851"/>
          <w:tab w:val="num" w:pos="576"/>
        </w:tabs>
        <w:ind w:left="576" w:hanging="576"/>
        <w:rPr>
          <w:rFonts w:ascii="Arial" w:hAnsi="Arial"/>
          <w:sz w:val="24"/>
          <w:szCs w:val="22"/>
        </w:rPr>
      </w:pPr>
      <w:r>
        <w:rPr>
          <w:rFonts w:ascii="Arial" w:hAnsi="Arial"/>
          <w:sz w:val="24"/>
          <w:szCs w:val="22"/>
        </w:rPr>
        <w:lastRenderedPageBreak/>
        <w:t>A</w:t>
      </w:r>
      <w:r w:rsidR="002F2F6B" w:rsidRPr="00CB1AAB">
        <w:rPr>
          <w:rFonts w:ascii="Arial" w:hAnsi="Arial"/>
          <w:sz w:val="24"/>
          <w:szCs w:val="22"/>
        </w:rPr>
        <w:t xml:space="preserve">chievement of positive impact on biodiversity and poverty </w:t>
      </w:r>
      <w:r w:rsidR="00DF73FB">
        <w:rPr>
          <w:rFonts w:ascii="Arial" w:hAnsi="Arial"/>
          <w:sz w:val="24"/>
          <w:szCs w:val="22"/>
        </w:rPr>
        <w:t>reduction</w:t>
      </w:r>
    </w:p>
    <w:p w14:paraId="2D37A157" w14:textId="05853301" w:rsidR="00176BF1" w:rsidRPr="00176BF1" w:rsidRDefault="00176BF1" w:rsidP="00176BF1">
      <w:pPr>
        <w:pStyle w:val="BodyText2"/>
        <w:rPr>
          <w:sz w:val="22"/>
          <w:szCs w:val="22"/>
        </w:rPr>
      </w:pPr>
      <w:r>
        <w:rPr>
          <w:sz w:val="22"/>
          <w:szCs w:val="22"/>
        </w:rPr>
        <w:t>Capability and Capacity projects should outline how</w:t>
      </w:r>
      <w:r w:rsidRPr="00176BF1">
        <w:rPr>
          <w:sz w:val="22"/>
          <w:szCs w:val="22"/>
        </w:rPr>
        <w:t xml:space="preserve"> expected changes to in-country capability and capacity will deliver for both biodiversity and poverty reduction. </w:t>
      </w:r>
      <w:r>
        <w:rPr>
          <w:sz w:val="22"/>
          <w:szCs w:val="22"/>
        </w:rPr>
        <w:t xml:space="preserve">In your application form, you were asked to </w:t>
      </w:r>
      <w:r w:rsidRPr="00176BF1">
        <w:rPr>
          <w:sz w:val="22"/>
          <w:szCs w:val="22"/>
        </w:rPr>
        <w:t xml:space="preserve">identify what will change and who will benefit a) in the short-term (i.e. during the life of the project) and b) in the long-term (after the project has ended) and the potential to scale the approach. </w:t>
      </w:r>
    </w:p>
    <w:p w14:paraId="48FF9677" w14:textId="07D921DC" w:rsidR="00176BF1" w:rsidRDefault="00176BF1" w:rsidP="00176BF1">
      <w:pPr>
        <w:pStyle w:val="BodyText2"/>
        <w:rPr>
          <w:sz w:val="22"/>
          <w:szCs w:val="22"/>
        </w:rPr>
      </w:pPr>
      <w:r>
        <w:rPr>
          <w:sz w:val="22"/>
          <w:szCs w:val="22"/>
        </w:rPr>
        <w:t>Provide an update</w:t>
      </w:r>
      <w:r w:rsidR="00270181">
        <w:rPr>
          <w:sz w:val="22"/>
          <w:szCs w:val="22"/>
        </w:rPr>
        <w:t xml:space="preserve"> here with regard to progress towards these higher-level objectives. </w:t>
      </w:r>
      <w:r w:rsidRPr="00176BF1">
        <w:rPr>
          <w:sz w:val="22"/>
          <w:szCs w:val="22"/>
        </w:rPr>
        <w:t>When talking about how people will benefit, please remember to give details of who will benefit, differences in benefits by gender or other layers of diversity within stakeholders, and the number of beneficiaries expected. The number of communities is insufficient detail – number of households should be the largest unit used.</w:t>
      </w:r>
    </w:p>
    <w:p w14:paraId="1951BCD6" w14:textId="63667CAC" w:rsidR="002F2F6B" w:rsidRPr="00897017" w:rsidRDefault="002F2F6B" w:rsidP="00E03B23">
      <w:pPr>
        <w:pStyle w:val="BodyText2"/>
        <w:numPr>
          <w:ilvl w:val="0"/>
          <w:numId w:val="15"/>
        </w:numPr>
        <w:rPr>
          <w:rFonts w:cs="Arial"/>
          <w:sz w:val="22"/>
          <w:szCs w:val="22"/>
        </w:rPr>
      </w:pPr>
      <w:r w:rsidRPr="00897017">
        <w:rPr>
          <w:rFonts w:cs="Arial"/>
          <w:sz w:val="22"/>
          <w:szCs w:val="22"/>
        </w:rPr>
        <w:t>What contribution is your project making to th</w:t>
      </w:r>
      <w:r w:rsidR="00D24DB6" w:rsidRPr="00897017">
        <w:rPr>
          <w:rFonts w:cs="Arial"/>
          <w:sz w:val="22"/>
          <w:szCs w:val="22"/>
        </w:rPr>
        <w:t>e</w:t>
      </w:r>
      <w:r w:rsidRPr="00897017">
        <w:rPr>
          <w:rFonts w:cs="Arial"/>
          <w:sz w:val="22"/>
          <w:szCs w:val="22"/>
        </w:rPr>
        <w:t xml:space="preserve"> higher</w:t>
      </w:r>
      <w:r w:rsidR="00F33B6F" w:rsidRPr="00897017">
        <w:rPr>
          <w:rFonts w:cs="Arial"/>
          <w:sz w:val="22"/>
          <w:szCs w:val="22"/>
        </w:rPr>
        <w:t>-</w:t>
      </w:r>
      <w:r w:rsidR="00D24DB6" w:rsidRPr="00897017">
        <w:rPr>
          <w:rFonts w:cs="Arial"/>
          <w:sz w:val="22"/>
          <w:szCs w:val="22"/>
        </w:rPr>
        <w:t>level</w:t>
      </w:r>
      <w:r w:rsidRPr="00897017">
        <w:rPr>
          <w:rFonts w:cs="Arial"/>
          <w:sz w:val="22"/>
          <w:szCs w:val="22"/>
        </w:rPr>
        <w:t xml:space="preserve"> </w:t>
      </w:r>
      <w:r w:rsidR="0022444C" w:rsidRPr="00897017">
        <w:rPr>
          <w:rFonts w:cs="Arial"/>
          <w:sz w:val="22"/>
          <w:szCs w:val="22"/>
        </w:rPr>
        <w:t>impact</w:t>
      </w:r>
      <w:r w:rsidR="00D24DB6" w:rsidRPr="00897017">
        <w:rPr>
          <w:rFonts w:cs="Arial"/>
          <w:sz w:val="22"/>
          <w:szCs w:val="22"/>
        </w:rPr>
        <w:t xml:space="preserve"> on biodiversity conservation</w:t>
      </w:r>
      <w:r w:rsidRPr="00897017">
        <w:rPr>
          <w:rFonts w:cs="Arial"/>
          <w:sz w:val="22"/>
          <w:szCs w:val="22"/>
        </w:rPr>
        <w:t>?</w:t>
      </w:r>
    </w:p>
    <w:p w14:paraId="3F87345A" w14:textId="332A7DD9" w:rsidR="0025579B" w:rsidRDefault="0025579B" w:rsidP="00897017">
      <w:pPr>
        <w:pStyle w:val="ListParagraph"/>
        <w:numPr>
          <w:ilvl w:val="0"/>
          <w:numId w:val="15"/>
        </w:numPr>
        <w:spacing w:after="120"/>
        <w:ind w:left="714" w:hanging="357"/>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270181">
        <w:rPr>
          <w:rFonts w:cs="Arial"/>
          <w:color w:val="0000FF"/>
          <w:szCs w:val="22"/>
        </w:rPr>
        <w:t>reduction</w:t>
      </w:r>
      <w:r w:rsidRPr="0025579B">
        <w:rPr>
          <w:rFonts w:cs="Arial"/>
          <w:color w:val="0000FF"/>
          <w:szCs w:val="22"/>
        </w:rPr>
        <w:t>)?</w:t>
      </w: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30C87C07" w14:textId="77777777" w:rsidR="00507146" w:rsidRDefault="00507146" w:rsidP="00117D9A">
      <w:pPr>
        <w:rPr>
          <w:rFonts w:cs="Arial"/>
          <w:color w:val="0000FF"/>
          <w:szCs w:val="22"/>
        </w:rPr>
      </w:pP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529088C3" w14:textId="075FE57E" w:rsidR="00814C9C" w:rsidRDefault="00B5488D" w:rsidP="00117D9A">
      <w:pPr>
        <w:pStyle w:val="BodyText2"/>
        <w:rPr>
          <w:rFonts w:cs="Arial"/>
          <w:sz w:val="22"/>
          <w:szCs w:val="22"/>
        </w:rPr>
      </w:pPr>
      <w:r w:rsidRPr="00B5488D">
        <w:rPr>
          <w:rFonts w:cs="Arial"/>
          <w:sz w:val="22"/>
          <w:szCs w:val="22"/>
        </w:rPr>
        <w:t xml:space="preserve">Using evidence where available, please detail how your capability and capacity project will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6C2453">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385FF27D" w14:textId="4EC505FF" w:rsidR="00814C9C" w:rsidRDefault="00814C9C" w:rsidP="00117D9A">
      <w:pPr>
        <w:pStyle w:val="BodyText2"/>
        <w:rPr>
          <w:rFonts w:cs="Arial"/>
          <w:sz w:val="22"/>
          <w:szCs w:val="22"/>
        </w:rPr>
      </w:pPr>
      <w:r w:rsidRPr="00814C9C">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BF64C39" w14:textId="77777777" w:rsidR="00744ECF" w:rsidRPr="0025699D" w:rsidRDefault="00744ECF" w:rsidP="00744ECF">
      <w:pPr>
        <w:pStyle w:val="BodyText2"/>
        <w:rPr>
          <w:rFonts w:cs="Arial"/>
          <w:sz w:val="22"/>
          <w:szCs w:val="22"/>
        </w:rPr>
      </w:pPr>
      <w:r w:rsidRPr="0025699D">
        <w:rPr>
          <w:rFonts w:cs="Arial"/>
          <w:sz w:val="22"/>
          <w:szCs w:val="22"/>
        </w:rPr>
        <w:t xml:space="preserve">Has the project </w:t>
      </w:r>
      <w:r>
        <w:rPr>
          <w:rFonts w:cs="Arial"/>
          <w:sz w:val="22"/>
          <w:szCs w:val="22"/>
        </w:rPr>
        <w:t xml:space="preserve">submitted any reports to or </w:t>
      </w:r>
      <w:r w:rsidRPr="0025699D">
        <w:rPr>
          <w:rFonts w:cs="Arial"/>
          <w:sz w:val="22"/>
          <w:szCs w:val="22"/>
        </w:rPr>
        <w:t>had any interaction with any host country convention focal points, via host country or UK partners in the last 12 months? This is encouraged. Please give details of any interaction.</w:t>
      </w:r>
    </w:p>
    <w:p w14:paraId="01799EE3" w14:textId="56B57147" w:rsidR="006F0AF4"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4066C6C8" w14:textId="4292148F" w:rsidR="008C5F76" w:rsidRDefault="00E43FA3" w:rsidP="007E2E9C">
      <w:pPr>
        <w:pStyle w:val="Heading1"/>
        <w:rPr>
          <w:rFonts w:ascii="Arial" w:hAnsi="Arial"/>
          <w:szCs w:val="22"/>
        </w:rPr>
      </w:pPr>
      <w:r>
        <w:rPr>
          <w:rFonts w:ascii="Arial" w:hAnsi="Arial"/>
          <w:szCs w:val="22"/>
        </w:rPr>
        <w:t xml:space="preserve">Gender </w:t>
      </w:r>
      <w:r w:rsidR="00832D97">
        <w:rPr>
          <w:rFonts w:ascii="Arial" w:hAnsi="Arial"/>
          <w:szCs w:val="22"/>
        </w:rPr>
        <w:t>E</w:t>
      </w:r>
      <w:r>
        <w:rPr>
          <w:rFonts w:ascii="Arial" w:hAnsi="Arial"/>
          <w:szCs w:val="22"/>
        </w:rPr>
        <w:t xml:space="preserve">quality and </w:t>
      </w:r>
      <w:r w:rsidR="00832D97">
        <w:rPr>
          <w:rFonts w:ascii="Arial" w:hAnsi="Arial"/>
          <w:szCs w:val="22"/>
        </w:rPr>
        <w:t>S</w:t>
      </w:r>
      <w:r>
        <w:rPr>
          <w:rFonts w:ascii="Arial" w:hAnsi="Arial"/>
          <w:szCs w:val="22"/>
        </w:rPr>
        <w:t xml:space="preserve">ocial </w:t>
      </w:r>
      <w:r w:rsidR="00832D97">
        <w:rPr>
          <w:rFonts w:ascii="Arial" w:hAnsi="Arial"/>
          <w:szCs w:val="22"/>
        </w:rPr>
        <w:t>I</w:t>
      </w:r>
      <w:r>
        <w:rPr>
          <w:rFonts w:ascii="Arial" w:hAnsi="Arial"/>
          <w:szCs w:val="22"/>
        </w:rPr>
        <w:t>nclusion</w:t>
      </w:r>
      <w:r w:rsidR="00832D97">
        <w:rPr>
          <w:rFonts w:ascii="Arial" w:hAnsi="Arial"/>
          <w:szCs w:val="22"/>
        </w:rPr>
        <w:t xml:space="preserve"> (GESI)</w:t>
      </w:r>
    </w:p>
    <w:p w14:paraId="08884160" w14:textId="77777777" w:rsidR="007106CD" w:rsidRPr="00A970D2" w:rsidRDefault="007106CD" w:rsidP="007106CD">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7106CD" w14:paraId="44CC60F1" w14:textId="77777777" w:rsidTr="00161F04">
        <w:tc>
          <w:tcPr>
            <w:tcW w:w="4645" w:type="dxa"/>
          </w:tcPr>
          <w:p w14:paraId="6E40BE23" w14:textId="77777777" w:rsidR="007106CD" w:rsidRPr="00E213A3" w:rsidRDefault="007106CD" w:rsidP="00161F04">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44CB42BF" w14:textId="77777777" w:rsidR="007106CD" w:rsidRDefault="007106CD" w:rsidP="00161F04">
            <w:pPr>
              <w:pStyle w:val="BodyText2"/>
              <w:rPr>
                <w:rFonts w:cs="Arial"/>
                <w:sz w:val="24"/>
                <w:szCs w:val="24"/>
              </w:rPr>
            </w:pPr>
          </w:p>
        </w:tc>
      </w:tr>
      <w:tr w:rsidR="007106CD" w14:paraId="74425A54" w14:textId="77777777" w:rsidTr="00161F04">
        <w:tc>
          <w:tcPr>
            <w:tcW w:w="4645" w:type="dxa"/>
          </w:tcPr>
          <w:p w14:paraId="6FAFE94C" w14:textId="77777777" w:rsidR="007106CD" w:rsidRPr="00A970D2" w:rsidRDefault="007106CD" w:rsidP="00161F04">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4A95EA17" w14:textId="77777777" w:rsidR="007106CD" w:rsidRDefault="007106CD" w:rsidP="00161F04">
            <w:pPr>
              <w:pStyle w:val="BodyText2"/>
              <w:rPr>
                <w:rFonts w:cs="Arial"/>
                <w:sz w:val="24"/>
                <w:szCs w:val="24"/>
              </w:rPr>
            </w:pPr>
          </w:p>
        </w:tc>
      </w:tr>
    </w:tbl>
    <w:p w14:paraId="309050E3" w14:textId="77777777" w:rsidR="007106CD" w:rsidRDefault="007106CD" w:rsidP="007106CD"/>
    <w:tbl>
      <w:tblPr>
        <w:tblStyle w:val="TableGrid"/>
        <w:tblW w:w="5000" w:type="pct"/>
        <w:tblLook w:val="04A0" w:firstRow="1" w:lastRow="0" w:firstColumn="1" w:lastColumn="0" w:noHBand="0" w:noVBand="1"/>
      </w:tblPr>
      <w:tblGrid>
        <w:gridCol w:w="1838"/>
        <w:gridCol w:w="5104"/>
        <w:gridCol w:w="2349"/>
      </w:tblGrid>
      <w:tr w:rsidR="007106CD" w14:paraId="58DD6823" w14:textId="77777777" w:rsidTr="00161F04">
        <w:tc>
          <w:tcPr>
            <w:tcW w:w="989" w:type="pct"/>
          </w:tcPr>
          <w:p w14:paraId="2B7BDE6C" w14:textId="77777777" w:rsidR="007106CD" w:rsidRDefault="007106CD" w:rsidP="00161F04">
            <w:pPr>
              <w:pStyle w:val="BodyText"/>
              <w:rPr>
                <w:rFonts w:cs="Arial"/>
                <w:b/>
                <w:szCs w:val="22"/>
              </w:rPr>
            </w:pPr>
            <w:r>
              <w:rPr>
                <w:rFonts w:cs="Arial"/>
                <w:b/>
                <w:szCs w:val="22"/>
              </w:rPr>
              <w:lastRenderedPageBreak/>
              <w:t>GESI Scale</w:t>
            </w:r>
          </w:p>
        </w:tc>
        <w:tc>
          <w:tcPr>
            <w:tcW w:w="2747" w:type="pct"/>
          </w:tcPr>
          <w:p w14:paraId="4A10936D" w14:textId="77777777" w:rsidR="007106CD" w:rsidRDefault="007106CD" w:rsidP="00161F04">
            <w:pPr>
              <w:pStyle w:val="BodyText"/>
              <w:rPr>
                <w:rFonts w:cs="Arial"/>
                <w:b/>
                <w:bCs/>
              </w:rPr>
            </w:pPr>
            <w:r>
              <w:rPr>
                <w:rFonts w:cs="Arial"/>
                <w:b/>
                <w:bCs/>
              </w:rPr>
              <w:t>Description</w:t>
            </w:r>
          </w:p>
        </w:tc>
        <w:tc>
          <w:tcPr>
            <w:tcW w:w="1265" w:type="pct"/>
          </w:tcPr>
          <w:p w14:paraId="78F48D4B" w14:textId="77777777" w:rsidR="007106CD" w:rsidRDefault="007106CD" w:rsidP="00161F04">
            <w:pPr>
              <w:pStyle w:val="BodyText"/>
              <w:rPr>
                <w:rFonts w:cs="Arial"/>
                <w:b/>
                <w:szCs w:val="22"/>
              </w:rPr>
            </w:pPr>
            <w:r>
              <w:rPr>
                <w:rFonts w:cs="Arial"/>
                <w:b/>
                <w:szCs w:val="22"/>
              </w:rPr>
              <w:t>Put X where you think your project is on the scale</w:t>
            </w:r>
          </w:p>
        </w:tc>
      </w:tr>
      <w:tr w:rsidR="007106CD" w14:paraId="25A9982F" w14:textId="77777777" w:rsidTr="00161F04">
        <w:tc>
          <w:tcPr>
            <w:tcW w:w="989" w:type="pct"/>
          </w:tcPr>
          <w:p w14:paraId="40F0E427" w14:textId="77777777" w:rsidR="007106CD" w:rsidRPr="00957E7F" w:rsidRDefault="007106CD" w:rsidP="00161F04">
            <w:pPr>
              <w:pStyle w:val="BodyText"/>
              <w:rPr>
                <w:rFonts w:cs="Arial"/>
                <w:bCs/>
                <w:szCs w:val="22"/>
              </w:rPr>
            </w:pPr>
            <w:r>
              <w:rPr>
                <w:rFonts w:cs="Arial"/>
                <w:b/>
                <w:szCs w:val="22"/>
              </w:rPr>
              <w:t>Not yet sensitive</w:t>
            </w:r>
          </w:p>
        </w:tc>
        <w:tc>
          <w:tcPr>
            <w:tcW w:w="2747" w:type="pct"/>
          </w:tcPr>
          <w:p w14:paraId="746D730C" w14:textId="77777777" w:rsidR="007106CD" w:rsidRPr="00957E7F" w:rsidRDefault="007106CD"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25E38D1F" w14:textId="77777777" w:rsidR="007106CD" w:rsidRPr="00957E7F" w:rsidRDefault="007106CD" w:rsidP="00161F04">
            <w:pPr>
              <w:pStyle w:val="BodyText"/>
              <w:rPr>
                <w:rFonts w:cs="Arial"/>
                <w:bCs/>
                <w:szCs w:val="22"/>
              </w:rPr>
            </w:pPr>
          </w:p>
        </w:tc>
      </w:tr>
      <w:tr w:rsidR="007106CD" w14:paraId="21928E9B" w14:textId="77777777" w:rsidTr="00161F04">
        <w:tc>
          <w:tcPr>
            <w:tcW w:w="989" w:type="pct"/>
          </w:tcPr>
          <w:p w14:paraId="76400635" w14:textId="77777777" w:rsidR="007106CD" w:rsidRPr="00957E7F" w:rsidRDefault="007106CD" w:rsidP="00161F04">
            <w:pPr>
              <w:pStyle w:val="BodyText"/>
              <w:rPr>
                <w:rFonts w:cs="Arial"/>
                <w:bCs/>
                <w:szCs w:val="22"/>
              </w:rPr>
            </w:pPr>
            <w:r w:rsidRPr="1CA453B2">
              <w:rPr>
                <w:rFonts w:cs="Arial"/>
                <w:b/>
                <w:bCs/>
              </w:rPr>
              <w:t>Sensitive</w:t>
            </w:r>
          </w:p>
        </w:tc>
        <w:tc>
          <w:tcPr>
            <w:tcW w:w="2747" w:type="pct"/>
          </w:tcPr>
          <w:p w14:paraId="113B15DE" w14:textId="77777777" w:rsidR="007106CD" w:rsidRPr="00957E7F" w:rsidRDefault="007106CD"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22C2ADCE" w14:textId="77777777" w:rsidR="007106CD" w:rsidRPr="00957E7F" w:rsidRDefault="007106CD" w:rsidP="00161F04">
            <w:pPr>
              <w:pStyle w:val="BodyText"/>
              <w:rPr>
                <w:rFonts w:cs="Arial"/>
                <w:bCs/>
                <w:szCs w:val="22"/>
              </w:rPr>
            </w:pPr>
          </w:p>
        </w:tc>
      </w:tr>
      <w:tr w:rsidR="007106CD" w14:paraId="35F759CF" w14:textId="77777777" w:rsidTr="00161F04">
        <w:tc>
          <w:tcPr>
            <w:tcW w:w="989" w:type="pct"/>
          </w:tcPr>
          <w:p w14:paraId="0E7590D3" w14:textId="77777777" w:rsidR="007106CD" w:rsidRPr="00957E7F" w:rsidRDefault="007106CD" w:rsidP="00161F04">
            <w:pPr>
              <w:pStyle w:val="BodyText"/>
              <w:rPr>
                <w:rFonts w:cs="Arial"/>
                <w:bCs/>
                <w:szCs w:val="22"/>
              </w:rPr>
            </w:pPr>
            <w:r>
              <w:rPr>
                <w:rFonts w:cs="Arial"/>
                <w:b/>
                <w:szCs w:val="22"/>
              </w:rPr>
              <w:t>Empowering</w:t>
            </w:r>
          </w:p>
        </w:tc>
        <w:tc>
          <w:tcPr>
            <w:tcW w:w="2747" w:type="pct"/>
          </w:tcPr>
          <w:p w14:paraId="4F41B130" w14:textId="77777777" w:rsidR="007106CD" w:rsidRPr="00957E7F" w:rsidRDefault="007106CD"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263763AB" w14:textId="77777777" w:rsidR="007106CD" w:rsidRPr="00957E7F" w:rsidRDefault="007106CD" w:rsidP="00161F04">
            <w:pPr>
              <w:pStyle w:val="BodyText"/>
              <w:rPr>
                <w:rFonts w:cs="Arial"/>
                <w:bCs/>
                <w:szCs w:val="22"/>
              </w:rPr>
            </w:pPr>
          </w:p>
        </w:tc>
      </w:tr>
      <w:tr w:rsidR="007106CD" w14:paraId="67668C83" w14:textId="77777777" w:rsidTr="00161F04">
        <w:tc>
          <w:tcPr>
            <w:tcW w:w="989" w:type="pct"/>
          </w:tcPr>
          <w:p w14:paraId="6D3D2700" w14:textId="77777777" w:rsidR="007106CD" w:rsidRPr="00957E7F" w:rsidRDefault="007106CD" w:rsidP="00161F04">
            <w:pPr>
              <w:pStyle w:val="BodyText"/>
              <w:rPr>
                <w:rFonts w:cs="Arial"/>
                <w:bCs/>
                <w:szCs w:val="22"/>
              </w:rPr>
            </w:pPr>
            <w:r>
              <w:rPr>
                <w:rFonts w:cs="Arial"/>
                <w:b/>
                <w:szCs w:val="22"/>
              </w:rPr>
              <w:t>Transformative</w:t>
            </w:r>
          </w:p>
        </w:tc>
        <w:tc>
          <w:tcPr>
            <w:tcW w:w="2747" w:type="pct"/>
          </w:tcPr>
          <w:p w14:paraId="5E0E0BCE" w14:textId="77777777" w:rsidR="007106CD" w:rsidRPr="00957E7F" w:rsidRDefault="007106CD"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5BE7D1C0" w14:textId="77777777" w:rsidR="007106CD" w:rsidRPr="00957E7F" w:rsidRDefault="007106CD" w:rsidP="00161F04">
            <w:pPr>
              <w:pStyle w:val="BodyText"/>
              <w:rPr>
                <w:rFonts w:cs="Arial"/>
                <w:bCs/>
                <w:szCs w:val="22"/>
              </w:rPr>
            </w:pPr>
          </w:p>
        </w:tc>
      </w:tr>
    </w:tbl>
    <w:p w14:paraId="64296EA8" w14:textId="77777777" w:rsidR="007106CD" w:rsidRDefault="007106CD" w:rsidP="007106CD"/>
    <w:p w14:paraId="2487008B" w14:textId="77777777" w:rsidR="007106CD" w:rsidRDefault="007106CD" w:rsidP="007106CD">
      <w:pPr>
        <w:pStyle w:val="CommentText"/>
      </w:pPr>
      <w:r w:rsidRPr="1CA453B2">
        <w:rPr>
          <w:color w:val="0000FF"/>
          <w:sz w:val="22"/>
          <w:szCs w:val="22"/>
          <w:lang w:eastAsia="en-GB"/>
        </w:rPr>
        <w:t>Please justify your assessment and provide evidence. If you have assessed yourself as ‘not yet sensitive’ how will you address this?</w:t>
      </w:r>
      <w:r>
        <w:rPr>
          <w:color w:val="0000FF"/>
          <w:szCs w:val="22"/>
        </w:rPr>
        <w:t xml:space="preserve"> </w:t>
      </w:r>
    </w:p>
    <w:p w14:paraId="6A2CA258" w14:textId="77777777" w:rsidR="007106CD" w:rsidRPr="00053A25" w:rsidRDefault="007106CD" w:rsidP="007106CD">
      <w:pPr>
        <w:pStyle w:val="BodyText2"/>
        <w:numPr>
          <w:ilvl w:val="0"/>
          <w:numId w:val="24"/>
        </w:numPr>
        <w:rPr>
          <w:rFonts w:cs="Arial"/>
          <w:sz w:val="22"/>
          <w:szCs w:val="22"/>
        </w:rPr>
      </w:pPr>
      <w:r w:rsidRPr="00882FC2">
        <w:rPr>
          <w:rFonts w:cs="Arial"/>
          <w:sz w:val="22"/>
          <w:szCs w:val="22"/>
        </w:rPr>
        <w:t>How have you taken in to account the GESI context in designing your approach?</w:t>
      </w:r>
    </w:p>
    <w:p w14:paraId="4D5CFF9B" w14:textId="77777777" w:rsidR="007106CD" w:rsidRPr="00882FC2" w:rsidRDefault="007106CD" w:rsidP="007106CD">
      <w:pPr>
        <w:pStyle w:val="BodyText2"/>
        <w:numPr>
          <w:ilvl w:val="0"/>
          <w:numId w:val="24"/>
        </w:numPr>
        <w:rPr>
          <w:rFonts w:cs="Arial"/>
          <w:sz w:val="22"/>
          <w:szCs w:val="22"/>
        </w:rPr>
      </w:pPr>
      <w:r w:rsidRPr="00053A25">
        <w:rPr>
          <w:rFonts w:cs="Arial"/>
          <w:sz w:val="22"/>
          <w:szCs w:val="22"/>
        </w:rPr>
        <w:t>How have you ensured meaningful participation for all engaged in the project?</w:t>
      </w:r>
    </w:p>
    <w:p w14:paraId="03C6BDE5" w14:textId="77777777" w:rsidR="007106CD" w:rsidRPr="00882FC2" w:rsidRDefault="007106CD" w:rsidP="007106CD">
      <w:pPr>
        <w:pStyle w:val="BodyText2"/>
        <w:numPr>
          <w:ilvl w:val="0"/>
          <w:numId w:val="24"/>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7A6FB2D5" w14:textId="77777777" w:rsidR="007106CD" w:rsidRPr="00053A25" w:rsidRDefault="007106CD" w:rsidP="007106CD">
      <w:pPr>
        <w:pStyle w:val="BodyText2"/>
        <w:numPr>
          <w:ilvl w:val="0"/>
          <w:numId w:val="24"/>
        </w:numPr>
        <w:rPr>
          <w:rFonts w:cs="Arial"/>
          <w:sz w:val="22"/>
          <w:szCs w:val="22"/>
        </w:rPr>
      </w:pPr>
      <w:r w:rsidRPr="00882FC2">
        <w:rPr>
          <w:rFonts w:cs="Arial"/>
          <w:sz w:val="22"/>
          <w:szCs w:val="22"/>
        </w:rPr>
        <w:t xml:space="preserve">If you have not made it more equitable, can you demonstrate that it is not more inequitable? </w:t>
      </w:r>
    </w:p>
    <w:p w14:paraId="2A2CA1DF" w14:textId="77777777" w:rsidR="007106CD" w:rsidRPr="00053A25" w:rsidRDefault="007106CD" w:rsidP="007106CD">
      <w:pPr>
        <w:pStyle w:val="BodyText2"/>
        <w:numPr>
          <w:ilvl w:val="0"/>
          <w:numId w:val="24"/>
        </w:numPr>
        <w:rPr>
          <w:rFonts w:cs="Arial"/>
          <w:sz w:val="22"/>
          <w:szCs w:val="22"/>
        </w:rPr>
      </w:pPr>
      <w:r w:rsidRPr="00882FC2">
        <w:rPr>
          <w:rFonts w:cs="Arial"/>
          <w:sz w:val="22"/>
          <w:szCs w:val="22"/>
        </w:rPr>
        <w:t xml:space="preserve">What lessons have you learnt from this? </w:t>
      </w:r>
    </w:p>
    <w:p w14:paraId="0D4AB1AB" w14:textId="77777777" w:rsidR="007106CD" w:rsidRPr="00A970D2" w:rsidRDefault="007106CD" w:rsidP="007106CD">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46DA56BF" w14:textId="77777777" w:rsidR="00837934" w:rsidRPr="00837934" w:rsidRDefault="00837934" w:rsidP="00837934">
      <w:pPr>
        <w:pStyle w:val="BodyText2"/>
        <w:rPr>
          <w:sz w:val="22"/>
          <w:szCs w:val="22"/>
        </w:rPr>
      </w:pP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183301E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w:t>
      </w:r>
      <w:r w:rsidR="00AF7548">
        <w:rPr>
          <w:rFonts w:cs="Arial"/>
          <w:sz w:val="22"/>
          <w:szCs w:val="22"/>
        </w:rPr>
        <w:t>success</w:t>
      </w:r>
      <w:r w:rsidR="009938B3">
        <w:rPr>
          <w:rFonts w:cs="Arial"/>
          <w:sz w:val="22"/>
          <w:szCs w:val="22"/>
        </w:rPr>
        <w:t xml:space="preserve"> </w:t>
      </w:r>
      <w:r w:rsidRPr="00CB1AAB">
        <w:rPr>
          <w:rFonts w:cs="Arial"/>
          <w:sz w:val="22"/>
          <w:szCs w:val="22"/>
        </w:rPr>
        <w:t xml:space="preserve">(both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66475AD8" w14:textId="07F277DD" w:rsidR="00A225F6" w:rsidRPr="000A6D5D" w:rsidRDefault="00FA7349" w:rsidP="003F4232">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5C5B0D43" w14:textId="77777777" w:rsidR="00C4409C" w:rsidRDefault="00C4409C" w:rsidP="00C4409C">
      <w:pPr>
        <w:pStyle w:val="Heading1"/>
      </w:pPr>
      <w:r>
        <w:lastRenderedPageBreak/>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7D201F9F" w14:textId="77777777" w:rsidR="000D04AC" w:rsidRDefault="000D04AC" w:rsidP="000D04AC">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29D1E26C" w14:textId="77777777" w:rsidR="00C4409C" w:rsidRDefault="00C4409C" w:rsidP="00C4409C">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1AA39CE7" w14:textId="77777777" w:rsidR="007543C0" w:rsidRPr="007463D9" w:rsidRDefault="007543C0" w:rsidP="007543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73E800C1" w14:textId="77777777" w:rsidR="00C4409C" w:rsidRPr="00CB1AAB" w:rsidRDefault="00C4409C" w:rsidP="00CB1AAB">
      <w:pPr>
        <w:pStyle w:val="BodyText"/>
        <w:rPr>
          <w:rFonts w:cs="Arial"/>
          <w:b/>
          <w:szCs w:val="22"/>
        </w:rPr>
      </w:pP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0A4A34FB" w14:textId="77777777" w:rsidR="002B0F56" w:rsidRDefault="002B0F56" w:rsidP="002B0F56">
      <w:pPr>
        <w:pStyle w:val="BodyText2"/>
        <w:rPr>
          <w:rFonts w:cs="Arial"/>
          <w:sz w:val="22"/>
          <w:szCs w:val="22"/>
        </w:rPr>
      </w:pPr>
      <w:r>
        <w:rPr>
          <w:rFonts w:cs="Arial"/>
          <w:sz w:val="22"/>
          <w:szCs w:val="22"/>
        </w:rPr>
        <w:t>For this section you should consider the following:</w:t>
      </w:r>
    </w:p>
    <w:p w14:paraId="5BDF272C" w14:textId="77777777" w:rsidR="002B0F56" w:rsidRDefault="002B0F56" w:rsidP="002B0F56">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7"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1AEEA059" w14:textId="77777777" w:rsidR="002B0F56" w:rsidRDefault="002B0F56" w:rsidP="002B0F56">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4F8A363F" w14:textId="77777777" w:rsidR="002B0F56" w:rsidRDefault="002B0F56" w:rsidP="002B0F56">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w:t>
      </w:r>
    </w:p>
    <w:p w14:paraId="044FE668" w14:textId="77777777" w:rsidR="002B0F56" w:rsidRPr="00CB1AAB" w:rsidRDefault="002B0F56" w:rsidP="002B0F56">
      <w:pPr>
        <w:pStyle w:val="BodyText2"/>
        <w:numPr>
          <w:ilvl w:val="0"/>
          <w:numId w:val="34"/>
        </w:numPr>
        <w:rPr>
          <w:rFonts w:cs="Arial"/>
          <w:sz w:val="22"/>
          <w:szCs w:val="22"/>
        </w:rPr>
      </w:pPr>
      <w:r>
        <w:rPr>
          <w:rFonts w:cs="Arial"/>
          <w:sz w:val="22"/>
          <w:szCs w:val="22"/>
        </w:rPr>
        <w:t>Please also use this section to respond to any feedback received when your project was funded, if appropriate.</w:t>
      </w:r>
    </w:p>
    <w:p w14:paraId="6C1E0E80" w14:textId="77777777" w:rsidR="00015797" w:rsidRDefault="00015797" w:rsidP="003B6BFF">
      <w:pPr>
        <w:pStyle w:val="BodyText2"/>
        <w:rPr>
          <w:rFonts w:cs="Arial"/>
          <w:sz w:val="22"/>
          <w:szCs w:val="22"/>
        </w:rPr>
      </w:pPr>
    </w:p>
    <w:p w14:paraId="727651EE" w14:textId="535CBD7C" w:rsidR="007D0618" w:rsidRDefault="007D0618" w:rsidP="007D0618">
      <w:pPr>
        <w:pStyle w:val="Heading1"/>
      </w:pPr>
      <w:r>
        <w:t xml:space="preserve">Risk Management </w:t>
      </w:r>
    </w:p>
    <w:p w14:paraId="04828F44" w14:textId="77777777" w:rsidR="00B75E4D" w:rsidRDefault="00B75E4D" w:rsidP="00B75E4D">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3CD8AC13" w14:textId="2E4BF49C" w:rsidR="003F3C2C" w:rsidRDefault="00B75E4D" w:rsidP="00CB1AAB">
      <w:pPr>
        <w:pStyle w:val="BodyText2"/>
        <w:numPr>
          <w:ilvl w:val="0"/>
          <w:numId w:val="17"/>
        </w:numPr>
        <w:rPr>
          <w:rFonts w:cs="Arial"/>
          <w:iCs/>
          <w:sz w:val="22"/>
          <w:szCs w:val="22"/>
        </w:rPr>
      </w:pPr>
      <w:r>
        <w:rPr>
          <w:rFonts w:cs="Arial"/>
          <w:iCs/>
          <w:sz w:val="22"/>
          <w:szCs w:val="22"/>
        </w:rPr>
        <w:t xml:space="preserve">Has the project made any significant adaptations to the project design </w:t>
      </w:r>
      <w:r w:rsidR="00E5481E">
        <w:rPr>
          <w:rFonts w:cs="Arial"/>
          <w:iCs/>
          <w:sz w:val="22"/>
          <w:szCs w:val="22"/>
        </w:rPr>
        <w:t xml:space="preserve">this year </w:t>
      </w:r>
      <w:r>
        <w:rPr>
          <w:rFonts w:cs="Arial"/>
          <w:iCs/>
          <w:sz w:val="22"/>
          <w:szCs w:val="22"/>
        </w:rPr>
        <w:t>to address risk?</w:t>
      </w:r>
    </w:p>
    <w:p w14:paraId="5B3E461A" w14:textId="23303A89" w:rsidR="00AB5531" w:rsidRPr="003F3C2C" w:rsidRDefault="00B75E4D" w:rsidP="00CB1AAB">
      <w:pPr>
        <w:pStyle w:val="BodyText2"/>
        <w:numPr>
          <w:ilvl w:val="0"/>
          <w:numId w:val="17"/>
        </w:numPr>
        <w:rPr>
          <w:rFonts w:cs="Arial"/>
          <w:iCs/>
          <w:sz w:val="22"/>
          <w:szCs w:val="22"/>
        </w:rPr>
      </w:pPr>
      <w:r w:rsidRPr="003F3C2C">
        <w:rPr>
          <w:rFonts w:cs="Arial"/>
          <w:iCs/>
          <w:sz w:val="22"/>
          <w:szCs w:val="22"/>
        </w:rPr>
        <w:t>Please submit an updated version of your risk register with you</w:t>
      </w:r>
      <w:r w:rsidR="003F3C2C">
        <w:rPr>
          <w:rFonts w:cs="Arial"/>
          <w:iCs/>
          <w:sz w:val="22"/>
          <w:szCs w:val="22"/>
        </w:rPr>
        <w:t>r</w:t>
      </w:r>
      <w:r w:rsidRPr="003F3C2C">
        <w:rPr>
          <w:rFonts w:cs="Arial"/>
          <w:iCs/>
          <w:sz w:val="22"/>
          <w:szCs w:val="22"/>
        </w:rPr>
        <w:t xml:space="preserve"> Annual Report. </w:t>
      </w:r>
      <w:r w:rsidR="00294D04">
        <w:rPr>
          <w:rFonts w:cs="Arial"/>
          <w:iCs/>
          <w:sz w:val="22"/>
          <w:szCs w:val="22"/>
        </w:rPr>
        <w:t xml:space="preserve">The template can be found on the </w:t>
      </w:r>
      <w:hyperlink r:id="rId18" w:history="1">
        <w:r w:rsidR="00294D04" w:rsidRPr="002E494B">
          <w:rPr>
            <w:rStyle w:val="Hyperlink"/>
            <w:rFonts w:cs="Arial"/>
            <w:iCs/>
            <w:sz w:val="22"/>
            <w:szCs w:val="22"/>
          </w:rPr>
          <w:t>Darwin Initiative website</w:t>
        </w:r>
      </w:hyperlink>
      <w:r w:rsidR="00294D04">
        <w:rPr>
          <w:rFonts w:cs="Arial"/>
          <w:iCs/>
          <w:sz w:val="22"/>
          <w:szCs w:val="22"/>
        </w:rPr>
        <w:t>.</w:t>
      </w:r>
    </w:p>
    <w:p w14:paraId="02D73E7E" w14:textId="77777777" w:rsidR="00AE2C8A" w:rsidRPr="00CB1AAB" w:rsidRDefault="00AE2C8A" w:rsidP="00CB1AAB">
      <w:pPr>
        <w:pStyle w:val="BodyText"/>
        <w:rPr>
          <w:rFonts w:cs="Arial"/>
          <w:b/>
          <w:szCs w:val="22"/>
        </w:rPr>
      </w:pPr>
    </w:p>
    <w:p w14:paraId="16851170" w14:textId="46C5A828" w:rsidR="00AE2C8A" w:rsidRPr="00CB1AAB" w:rsidRDefault="00AE2C8A" w:rsidP="00CB1AAB">
      <w:pPr>
        <w:pStyle w:val="Heading1"/>
        <w:rPr>
          <w:rFonts w:ascii="Arial" w:hAnsi="Arial"/>
          <w:szCs w:val="22"/>
        </w:rPr>
      </w:pPr>
      <w:r w:rsidRPr="00CB1AAB">
        <w:rPr>
          <w:rFonts w:ascii="Arial" w:hAnsi="Arial"/>
          <w:szCs w:val="22"/>
        </w:rPr>
        <w:t>Sustainability</w:t>
      </w:r>
      <w:r w:rsidR="007746A3">
        <w:rPr>
          <w:rFonts w:ascii="Arial" w:hAnsi="Arial"/>
          <w:szCs w:val="22"/>
        </w:rPr>
        <w:t xml:space="preserve"> and legacy</w:t>
      </w:r>
    </w:p>
    <w:p w14:paraId="63A608BE" w14:textId="24FDDEFE" w:rsidR="00626D85" w:rsidRDefault="007746A3" w:rsidP="007746A3">
      <w:pPr>
        <w:pStyle w:val="BodyText2"/>
        <w:rPr>
          <w:rFonts w:cs="Arial"/>
          <w:sz w:val="22"/>
          <w:szCs w:val="22"/>
        </w:rPr>
      </w:pPr>
      <w:r w:rsidRPr="00CB1AAB">
        <w:rPr>
          <w:rFonts w:cs="Arial"/>
          <w:sz w:val="22"/>
          <w:szCs w:val="22"/>
        </w:rPr>
        <w:t>Discuss the profile of the project within the country</w:t>
      </w:r>
      <w:r w:rsidR="002A76BF">
        <w:rPr>
          <w:rFonts w:cs="Arial"/>
          <w:sz w:val="22"/>
          <w:szCs w:val="22"/>
        </w:rPr>
        <w:t>/</w:t>
      </w:r>
      <w:proofErr w:type="spellStart"/>
      <w:r w:rsidR="00645027">
        <w:rPr>
          <w:rFonts w:cs="Arial"/>
          <w:sz w:val="22"/>
          <w:szCs w:val="22"/>
        </w:rPr>
        <w:t>ies</w:t>
      </w:r>
      <w:proofErr w:type="spellEnd"/>
      <w:r w:rsidRPr="00CB1AAB">
        <w:rPr>
          <w:rFonts w:cs="Arial"/>
          <w:sz w:val="22"/>
          <w:szCs w:val="22"/>
        </w:rPr>
        <w:t xml:space="preserve"> and what efforts have been made during the year to promote the work. </w:t>
      </w:r>
    </w:p>
    <w:p w14:paraId="5EEFE069" w14:textId="77777777" w:rsidR="00626D85" w:rsidRDefault="007746A3" w:rsidP="00626D85">
      <w:pPr>
        <w:pStyle w:val="BodyText2"/>
        <w:numPr>
          <w:ilvl w:val="0"/>
          <w:numId w:val="35"/>
        </w:numPr>
        <w:rPr>
          <w:rFonts w:cs="Arial"/>
          <w:sz w:val="22"/>
          <w:szCs w:val="22"/>
        </w:rPr>
      </w:pPr>
      <w:r w:rsidRPr="00CB1AAB">
        <w:rPr>
          <w:rFonts w:cs="Arial"/>
          <w:sz w:val="22"/>
          <w:szCs w:val="22"/>
        </w:rPr>
        <w:t xml:space="preserve">What evidence is there for increasing interest and capacity resulting from the project? </w:t>
      </w:r>
    </w:p>
    <w:p w14:paraId="3C67B33E" w14:textId="71542E82" w:rsidR="00F00761" w:rsidRPr="00F00761" w:rsidRDefault="00F00761" w:rsidP="00626D85">
      <w:pPr>
        <w:pStyle w:val="BodyText2"/>
        <w:numPr>
          <w:ilvl w:val="0"/>
          <w:numId w:val="35"/>
        </w:numPr>
        <w:rPr>
          <w:rFonts w:cs="Arial"/>
          <w:sz w:val="24"/>
          <w:szCs w:val="24"/>
        </w:rPr>
      </w:pPr>
      <w:r w:rsidRPr="00F00761">
        <w:rPr>
          <w:sz w:val="22"/>
          <w:szCs w:val="22"/>
        </w:rPr>
        <w:t>How will the built capability and capacity be maintained in-country?</w:t>
      </w:r>
    </w:p>
    <w:p w14:paraId="1F9B5F58" w14:textId="3ACCD580" w:rsidR="00626D85" w:rsidRDefault="00022703" w:rsidP="00626D85">
      <w:pPr>
        <w:pStyle w:val="BodyText2"/>
        <w:numPr>
          <w:ilvl w:val="0"/>
          <w:numId w:val="35"/>
        </w:numPr>
        <w:rPr>
          <w:rFonts w:cs="Arial"/>
          <w:sz w:val="22"/>
          <w:szCs w:val="22"/>
        </w:rPr>
      </w:pPr>
      <w:r>
        <w:rPr>
          <w:rFonts w:cs="Arial"/>
          <w:sz w:val="22"/>
          <w:szCs w:val="22"/>
        </w:rPr>
        <w:t>Are the intended sustainable benefits post-project</w:t>
      </w:r>
      <w:r w:rsidR="007746A3" w:rsidRPr="00626D85">
        <w:rPr>
          <w:rFonts w:cs="Arial"/>
          <w:sz w:val="22"/>
          <w:szCs w:val="22"/>
        </w:rPr>
        <w:t xml:space="preserve"> still valid </w:t>
      </w:r>
      <w:r w:rsidR="00882BC2" w:rsidRPr="00626D85">
        <w:rPr>
          <w:rFonts w:cs="Arial"/>
          <w:sz w:val="22"/>
          <w:szCs w:val="22"/>
        </w:rPr>
        <w:t xml:space="preserve">given the project is now running, </w:t>
      </w:r>
      <w:r w:rsidR="007746A3" w:rsidRPr="00626D85">
        <w:rPr>
          <w:rFonts w:cs="Arial"/>
          <w:sz w:val="22"/>
          <w:szCs w:val="22"/>
        </w:rPr>
        <w:t>or have you, or are you</w:t>
      </w:r>
      <w:r w:rsidR="00373BBA" w:rsidRPr="00626D85">
        <w:rPr>
          <w:rFonts w:cs="Arial"/>
          <w:sz w:val="22"/>
          <w:szCs w:val="22"/>
        </w:rPr>
        <w:t>,</w:t>
      </w:r>
      <w:r w:rsidR="007746A3" w:rsidRPr="00626D85">
        <w:rPr>
          <w:rFonts w:cs="Arial"/>
          <w:sz w:val="22"/>
          <w:szCs w:val="22"/>
        </w:rPr>
        <w:t xml:space="preserve"> planning to make changes to what was originally proposed? </w:t>
      </w:r>
    </w:p>
    <w:p w14:paraId="41A16A50" w14:textId="77777777" w:rsidR="00015797" w:rsidRPr="00F00761" w:rsidRDefault="00015797" w:rsidP="00015797">
      <w:pPr>
        <w:pStyle w:val="BodyText2"/>
        <w:rPr>
          <w:rFonts w:cs="Arial"/>
          <w:b/>
          <w:szCs w:val="22"/>
        </w:rPr>
      </w:pPr>
    </w:p>
    <w:p w14:paraId="0D363197" w14:textId="0CE148E7" w:rsidR="00AE2C8A" w:rsidRPr="00CB1AAB" w:rsidRDefault="00CB1AAB" w:rsidP="00CB1AAB">
      <w:pPr>
        <w:pStyle w:val="Heading1"/>
        <w:rPr>
          <w:rFonts w:ascii="Arial" w:hAnsi="Arial"/>
          <w:szCs w:val="22"/>
        </w:rPr>
      </w:pPr>
      <w:r w:rsidRPr="00CB1AAB">
        <w:rPr>
          <w:rFonts w:ascii="Arial" w:hAnsi="Arial"/>
          <w:szCs w:val="22"/>
        </w:rPr>
        <w:t>Darwin</w:t>
      </w:r>
      <w:r w:rsidR="00950A9D">
        <w:rPr>
          <w:rFonts w:ascii="Arial" w:hAnsi="Arial"/>
          <w:szCs w:val="22"/>
        </w:rPr>
        <w:t xml:space="preserve"> Initiative</w:t>
      </w:r>
      <w:r w:rsidRPr="00CB1AAB">
        <w:rPr>
          <w:rFonts w:ascii="Arial" w:hAnsi="Arial"/>
          <w:szCs w:val="22"/>
        </w:rPr>
        <w:t xml:space="preserve"> </w:t>
      </w:r>
      <w:r w:rsidR="00906C33">
        <w:rPr>
          <w:rFonts w:ascii="Arial" w:hAnsi="Arial"/>
          <w:szCs w:val="22"/>
        </w:rPr>
        <w:t>i</w:t>
      </w:r>
      <w:r w:rsidRPr="00CB1AAB">
        <w:rPr>
          <w:rFonts w:ascii="Arial" w:hAnsi="Arial"/>
          <w:szCs w:val="22"/>
        </w:rPr>
        <w:t>dentity</w:t>
      </w:r>
    </w:p>
    <w:p w14:paraId="7319150A" w14:textId="4822FE49"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Default="00090853" w:rsidP="00CB1AAB">
      <w:pPr>
        <w:pStyle w:val="BodyText2"/>
        <w:numPr>
          <w:ilvl w:val="0"/>
          <w:numId w:val="18"/>
        </w:numPr>
        <w:rPr>
          <w:rFonts w:cs="Arial"/>
          <w:sz w:val="22"/>
          <w:szCs w:val="22"/>
        </w:rPr>
      </w:pPr>
      <w:r>
        <w:rPr>
          <w:rFonts w:cs="Arial"/>
          <w:sz w:val="22"/>
          <w:szCs w:val="22"/>
        </w:rPr>
        <w:t>How has the UK Government’s contribution to your project’s work been recognised?</w:t>
      </w:r>
    </w:p>
    <w:p w14:paraId="244920C3" w14:textId="30BE4782" w:rsidR="00CB1AAB" w:rsidRPr="00CB1AAB" w:rsidRDefault="00CB1AAB" w:rsidP="00CB1AAB">
      <w:pPr>
        <w:pStyle w:val="BodyText2"/>
        <w:numPr>
          <w:ilvl w:val="0"/>
          <w:numId w:val="18"/>
        </w:numPr>
        <w:rPr>
          <w:rFonts w:cs="Arial"/>
          <w:sz w:val="22"/>
          <w:szCs w:val="22"/>
        </w:rPr>
      </w:pPr>
      <w:r w:rsidRPr="00CB1AAB">
        <w:rPr>
          <w:rFonts w:cs="Arial"/>
          <w:sz w:val="22"/>
          <w:szCs w:val="22"/>
        </w:rPr>
        <w:lastRenderedPageBreak/>
        <w:t xml:space="preserve">Was the Darwin Initiative </w:t>
      </w:r>
      <w:r w:rsidR="00373BBA">
        <w:rPr>
          <w:rFonts w:cs="Arial"/>
          <w:sz w:val="22"/>
          <w:szCs w:val="22"/>
        </w:rPr>
        <w:t>funding</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247AA3B2" w14:textId="23F4C3E1" w:rsidR="00CB1AAB" w:rsidRDefault="00CB1AAB" w:rsidP="00CB1AAB">
      <w:pPr>
        <w:pStyle w:val="BodyText2"/>
        <w:numPr>
          <w:ilvl w:val="0"/>
          <w:numId w:val="18"/>
        </w:numPr>
        <w:rPr>
          <w:rFonts w:cs="Arial"/>
          <w:sz w:val="22"/>
          <w:szCs w:val="22"/>
        </w:rPr>
      </w:pPr>
      <w:r w:rsidRPr="00CB1AAB">
        <w:rPr>
          <w:rFonts w:cs="Arial"/>
          <w:sz w:val="22"/>
          <w:szCs w:val="22"/>
        </w:rPr>
        <w:t xml:space="preserve">To what extent is there </w:t>
      </w:r>
      <w:r w:rsidR="00373BBA">
        <w:rPr>
          <w:rFonts w:cs="Arial"/>
          <w:sz w:val="22"/>
          <w:szCs w:val="22"/>
        </w:rPr>
        <w:t xml:space="preserve">an </w:t>
      </w:r>
      <w:r w:rsidRPr="00CB1AAB">
        <w:rPr>
          <w:rFonts w:cs="Arial"/>
          <w:sz w:val="22"/>
          <w:szCs w:val="22"/>
        </w:rPr>
        <w:t xml:space="preserve">understanding of </w:t>
      </w:r>
      <w:r w:rsidR="00373BBA">
        <w:rPr>
          <w:rFonts w:cs="Arial"/>
          <w:sz w:val="22"/>
          <w:szCs w:val="22"/>
        </w:rPr>
        <w:t xml:space="preserve">the </w:t>
      </w:r>
      <w:r w:rsidRPr="00CB1AAB">
        <w:rPr>
          <w:rFonts w:cs="Arial"/>
          <w:sz w:val="22"/>
          <w:szCs w:val="22"/>
        </w:rPr>
        <w:t xml:space="preserve">Darwin Initiative within the host country and who is likely to be familiar with </w:t>
      </w:r>
      <w:r w:rsidR="005D6946">
        <w:rPr>
          <w:rFonts w:cs="Arial"/>
          <w:sz w:val="22"/>
          <w:szCs w:val="22"/>
        </w:rPr>
        <w:t>the Darwin Initiative</w:t>
      </w:r>
      <w:r w:rsidRPr="00CB1AAB">
        <w:rPr>
          <w:rFonts w:cs="Arial"/>
          <w:sz w:val="22"/>
          <w:szCs w:val="22"/>
        </w:rPr>
        <w:t xml:space="preserve">? </w:t>
      </w:r>
    </w:p>
    <w:p w14:paraId="612810FB" w14:textId="0336E447" w:rsidR="00C45E90" w:rsidRDefault="006D6481" w:rsidP="000F30AB">
      <w:pPr>
        <w:pStyle w:val="BodyText2"/>
        <w:numPr>
          <w:ilvl w:val="0"/>
          <w:numId w:val="18"/>
        </w:numPr>
        <w:rPr>
          <w:rFonts w:cs="Arial"/>
          <w:sz w:val="22"/>
          <w:szCs w:val="22"/>
        </w:rPr>
      </w:pPr>
      <w:bookmarkStart w:id="3" w:name="_Hlk34381281"/>
      <w:r>
        <w:rPr>
          <w:rFonts w:cs="Arial"/>
          <w:sz w:val="22"/>
          <w:szCs w:val="22"/>
        </w:rPr>
        <w:t xml:space="preserve">If you have a </w:t>
      </w:r>
      <w:r w:rsidR="00312924">
        <w:rPr>
          <w:rFonts w:cs="Arial"/>
          <w:sz w:val="22"/>
          <w:szCs w:val="22"/>
        </w:rPr>
        <w:t>X</w:t>
      </w:r>
      <w:r w:rsidR="001743B7">
        <w:rPr>
          <w:rFonts w:cs="Arial"/>
          <w:sz w:val="22"/>
          <w:szCs w:val="22"/>
        </w:rPr>
        <w:t xml:space="preserve"> (Twitter)</w:t>
      </w:r>
      <w:r>
        <w:rPr>
          <w:rFonts w:cs="Arial"/>
          <w:sz w:val="22"/>
          <w:szCs w:val="22"/>
        </w:rPr>
        <w:t>/Instagram/Flickr/Blog/YouTube etc</w:t>
      </w:r>
      <w:r w:rsidR="00B8089C">
        <w:rPr>
          <w:rFonts w:cs="Arial"/>
          <w:sz w:val="22"/>
          <w:szCs w:val="22"/>
        </w:rPr>
        <w:t>.</w:t>
      </w:r>
      <w:r>
        <w:rPr>
          <w:rFonts w:cs="Arial"/>
          <w:sz w:val="22"/>
          <w:szCs w:val="22"/>
        </w:rPr>
        <w:t xml:space="preserve"> account is this effective and have you linked back to the Darwin</w:t>
      </w:r>
      <w:r w:rsidR="00B8089C">
        <w:rPr>
          <w:rFonts w:cs="Arial"/>
          <w:sz w:val="22"/>
          <w:szCs w:val="22"/>
        </w:rPr>
        <w:t xml:space="preserve"> Initiative </w:t>
      </w:r>
      <w:r w:rsidR="000C23CB">
        <w:rPr>
          <w:rFonts w:cs="Arial"/>
          <w:sz w:val="22"/>
          <w:szCs w:val="22"/>
        </w:rPr>
        <w:t xml:space="preserve">/ Biodiversity Challenge Funds </w:t>
      </w:r>
      <w:r w:rsidR="00B8089C">
        <w:rPr>
          <w:rFonts w:cs="Arial"/>
          <w:sz w:val="22"/>
          <w:szCs w:val="22"/>
        </w:rPr>
        <w:t>and its social media channels?</w:t>
      </w:r>
    </w:p>
    <w:p w14:paraId="23F1A4F5" w14:textId="77777777" w:rsidR="00015797" w:rsidRDefault="00015797" w:rsidP="00015797">
      <w:pPr>
        <w:pStyle w:val="BodyText2"/>
        <w:rPr>
          <w:rFonts w:cs="Arial"/>
          <w:sz w:val="22"/>
          <w:szCs w:val="22"/>
        </w:rPr>
      </w:pPr>
    </w:p>
    <w:p w14:paraId="3013AB62" w14:textId="0CF2F698" w:rsidR="00BA02EF" w:rsidRPr="00BA02EF" w:rsidRDefault="00F64320" w:rsidP="009E2A0E">
      <w:pPr>
        <w:pStyle w:val="Heading1"/>
      </w:pPr>
      <w:r w:rsidRPr="00F64320">
        <w:t>Safeguarding</w:t>
      </w:r>
    </w:p>
    <w:bookmarkEnd w:id="3"/>
    <w:p w14:paraId="31BBEBCD" w14:textId="0A28C54A" w:rsidR="002911E8" w:rsidRPr="005B6C62" w:rsidRDefault="002911E8" w:rsidP="002911E8">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A459E">
        <w:rPr>
          <w:color w:val="0000FF"/>
        </w:rPr>
        <w:t>W</w:t>
      </w:r>
      <w:r w:rsidR="00EA459E" w:rsidRPr="00B52241">
        <w:rPr>
          <w:color w:val="0000FF"/>
        </w:rPr>
        <w:t xml:space="preserve">e are committed to helping project strengthen their safeguarding approach and if you have any sensitive questions around </w:t>
      </w:r>
      <w:r w:rsidR="00EA459E">
        <w:rPr>
          <w:color w:val="0000FF"/>
        </w:rPr>
        <w:t>s</w:t>
      </w:r>
      <w:r w:rsidR="00EA459E" w:rsidRPr="00B52241">
        <w:rPr>
          <w:color w:val="0000FF"/>
        </w:rPr>
        <w:t>afeguarding please contact NIRAS separately.</w:t>
      </w:r>
    </w:p>
    <w:tbl>
      <w:tblPr>
        <w:tblW w:w="9573"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0"/>
        <w:gridCol w:w="2456"/>
        <w:gridCol w:w="2507"/>
      </w:tblGrid>
      <w:tr w:rsidR="002911E8" w:rsidRPr="00DB3E22" w14:paraId="5E51AF88" w14:textId="77777777" w:rsidTr="00A36CE5">
        <w:trPr>
          <w:trHeight w:val="275"/>
        </w:trPr>
        <w:tc>
          <w:tcPr>
            <w:tcW w:w="70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51D810" w14:textId="77777777" w:rsidR="002911E8" w:rsidRPr="00F311E1" w:rsidRDefault="002911E8" w:rsidP="00E03B23">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507" w:type="dxa"/>
            <w:tcBorders>
              <w:top w:val="single" w:sz="4" w:space="0" w:color="auto"/>
              <w:left w:val="single" w:sz="4" w:space="0" w:color="auto"/>
              <w:bottom w:val="single" w:sz="4" w:space="0" w:color="auto"/>
              <w:right w:val="single" w:sz="4" w:space="0" w:color="auto"/>
            </w:tcBorders>
            <w:shd w:val="clear" w:color="auto" w:fill="auto"/>
            <w:hideMark/>
          </w:tcPr>
          <w:p w14:paraId="0BDAA752" w14:textId="77777777" w:rsidR="002911E8" w:rsidRPr="00F311E1" w:rsidRDefault="002911E8" w:rsidP="00E03B23">
            <w:pPr>
              <w:ind w:left="75"/>
              <w:jc w:val="center"/>
              <w:textAlignment w:val="baseline"/>
              <w:rPr>
                <w:rFonts w:cs="Arial"/>
                <w:szCs w:val="22"/>
              </w:rPr>
            </w:pPr>
            <w:r w:rsidRPr="00F311E1">
              <w:rPr>
                <w:rFonts w:cs="Arial"/>
                <w:szCs w:val="22"/>
              </w:rPr>
              <w:t>Yes/No </w:t>
            </w:r>
          </w:p>
        </w:tc>
      </w:tr>
      <w:tr w:rsidR="002911E8" w:rsidRPr="00DB3E22" w14:paraId="193108C0" w14:textId="77777777" w:rsidTr="00A36CE5">
        <w:trPr>
          <w:trHeight w:val="275"/>
        </w:trPr>
        <w:tc>
          <w:tcPr>
            <w:tcW w:w="70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C7DDD4" w14:textId="2F3EDE33" w:rsidR="002911E8" w:rsidRPr="00F311E1" w:rsidRDefault="002911E8" w:rsidP="00E03B23">
            <w:pPr>
              <w:textAlignment w:val="baseline"/>
              <w:rPr>
                <w:rFonts w:cs="Arial"/>
                <w:b/>
                <w:szCs w:val="22"/>
              </w:rPr>
            </w:pPr>
            <w:r w:rsidRPr="00F311E1">
              <w:rPr>
                <w:rFonts w:cs="Arial"/>
                <w:szCs w:val="22"/>
              </w:rPr>
              <w:t xml:space="preserve">Have any concerns been </w:t>
            </w:r>
            <w:r w:rsidR="00134117">
              <w:rPr>
                <w:rFonts w:cs="Arial"/>
                <w:szCs w:val="22"/>
              </w:rPr>
              <w:t>reported</w:t>
            </w:r>
            <w:r w:rsidRPr="00F311E1">
              <w:rPr>
                <w:rFonts w:cs="Arial"/>
                <w:szCs w:val="22"/>
              </w:rPr>
              <w:t xml:space="preserve"> in the past 12 months</w:t>
            </w:r>
            <w:r w:rsidRPr="00F311E1">
              <w:rPr>
                <w:rFonts w:cs="Arial"/>
                <w:b/>
                <w:szCs w:val="22"/>
              </w:rPr>
              <w:t> </w:t>
            </w:r>
          </w:p>
        </w:tc>
        <w:tc>
          <w:tcPr>
            <w:tcW w:w="2507" w:type="dxa"/>
            <w:tcBorders>
              <w:top w:val="single" w:sz="4" w:space="0" w:color="auto"/>
              <w:left w:val="single" w:sz="4" w:space="0" w:color="auto"/>
              <w:bottom w:val="single" w:sz="4" w:space="0" w:color="auto"/>
              <w:right w:val="single" w:sz="4" w:space="0" w:color="auto"/>
            </w:tcBorders>
            <w:shd w:val="clear" w:color="auto" w:fill="auto"/>
            <w:hideMark/>
          </w:tcPr>
          <w:p w14:paraId="5495FDA8" w14:textId="77777777" w:rsidR="002911E8" w:rsidRPr="00F311E1" w:rsidRDefault="002911E8" w:rsidP="00E03B23">
            <w:pPr>
              <w:ind w:left="75"/>
              <w:jc w:val="center"/>
              <w:textAlignment w:val="baseline"/>
              <w:rPr>
                <w:rFonts w:cs="Arial"/>
                <w:szCs w:val="22"/>
              </w:rPr>
            </w:pPr>
            <w:r w:rsidRPr="00F311E1">
              <w:rPr>
                <w:rFonts w:cs="Arial"/>
                <w:szCs w:val="22"/>
              </w:rPr>
              <w:t>Yes/No </w:t>
            </w:r>
          </w:p>
        </w:tc>
      </w:tr>
      <w:tr w:rsidR="002911E8" w:rsidRPr="00DB3E22" w14:paraId="7F4D2645" w14:textId="77777777" w:rsidTr="00A36CE5">
        <w:trPr>
          <w:trHeight w:val="823"/>
        </w:trPr>
        <w:tc>
          <w:tcPr>
            <w:tcW w:w="4610" w:type="dxa"/>
            <w:tcBorders>
              <w:top w:val="single" w:sz="4" w:space="0" w:color="auto"/>
              <w:left w:val="single" w:sz="4" w:space="0" w:color="auto"/>
              <w:bottom w:val="single" w:sz="4" w:space="0" w:color="auto"/>
              <w:right w:val="single" w:sz="4" w:space="0" w:color="auto"/>
            </w:tcBorders>
            <w:shd w:val="clear" w:color="auto" w:fill="auto"/>
            <w:hideMark/>
          </w:tcPr>
          <w:p w14:paraId="092964C0" w14:textId="77777777" w:rsidR="002911E8" w:rsidRPr="00F311E1" w:rsidRDefault="002911E8" w:rsidP="00E03B23">
            <w:pPr>
              <w:textAlignment w:val="baseline"/>
              <w:rPr>
                <w:rFonts w:cs="Arial"/>
                <w:szCs w:val="22"/>
              </w:rPr>
            </w:pPr>
            <w:r w:rsidRPr="00F311E1">
              <w:rPr>
                <w:rFonts w:cs="Arial"/>
                <w:szCs w:val="22"/>
              </w:rPr>
              <w:t>Does your project have a Safeguarding focal point?</w:t>
            </w:r>
          </w:p>
        </w:tc>
        <w:tc>
          <w:tcPr>
            <w:tcW w:w="49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0AD9AB" w14:textId="77777777" w:rsidR="002911E8" w:rsidRPr="00986243" w:rsidRDefault="002911E8" w:rsidP="00E03B2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2911E8" w:rsidRPr="00DB3E22" w14:paraId="5646B82C" w14:textId="77777777" w:rsidTr="00A36CE5">
        <w:trPr>
          <w:trHeight w:val="977"/>
        </w:trPr>
        <w:tc>
          <w:tcPr>
            <w:tcW w:w="4610" w:type="dxa"/>
            <w:tcBorders>
              <w:top w:val="single" w:sz="4" w:space="0" w:color="auto"/>
              <w:left w:val="single" w:sz="4" w:space="0" w:color="auto"/>
              <w:bottom w:val="single" w:sz="4" w:space="0" w:color="auto"/>
              <w:right w:val="single" w:sz="4" w:space="0" w:color="auto"/>
            </w:tcBorders>
            <w:shd w:val="clear" w:color="auto" w:fill="auto"/>
            <w:hideMark/>
          </w:tcPr>
          <w:p w14:paraId="4DC22B43" w14:textId="77777777" w:rsidR="002911E8" w:rsidRPr="00F311E1" w:rsidRDefault="002911E8" w:rsidP="00E03B23">
            <w:pPr>
              <w:textAlignment w:val="baseline"/>
              <w:rPr>
                <w:rFonts w:cs="Arial"/>
                <w:szCs w:val="22"/>
              </w:rPr>
            </w:pPr>
            <w:r w:rsidRPr="00F311E1">
              <w:rPr>
                <w:rFonts w:cs="Arial"/>
                <w:szCs w:val="22"/>
              </w:rPr>
              <w:t>Has the focal point attended any formal training in the last 12 months?</w:t>
            </w:r>
          </w:p>
        </w:tc>
        <w:tc>
          <w:tcPr>
            <w:tcW w:w="49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028F78" w14:textId="77777777" w:rsidR="002911E8" w:rsidRPr="00F311E1" w:rsidRDefault="002911E8" w:rsidP="00E03B2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2911E8" w:rsidRPr="00DB3E22" w14:paraId="19CC0B40" w14:textId="77777777" w:rsidTr="00A36CE5">
        <w:trPr>
          <w:trHeight w:val="275"/>
        </w:trPr>
        <w:tc>
          <w:tcPr>
            <w:tcW w:w="70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14580F" w14:textId="77777777" w:rsidR="002911E8" w:rsidRPr="00F311E1" w:rsidRDefault="002911E8" w:rsidP="00E03B23">
            <w:pPr>
              <w:textAlignment w:val="baseline"/>
              <w:rPr>
                <w:rFonts w:cs="Arial"/>
                <w:b/>
              </w:rPr>
            </w:pPr>
            <w:r w:rsidRPr="67F59E51">
              <w:rPr>
                <w:rFonts w:cs="Arial"/>
              </w:rPr>
              <w:t xml:space="preserve">What proportion (and number) of project staff have received formal training on Safeguarding? </w:t>
            </w:r>
            <w:r w:rsidRPr="67F59E51">
              <w:rPr>
                <w:rFonts w:cs="Arial"/>
                <w:b/>
              </w:rPr>
              <w:t> </w:t>
            </w:r>
          </w:p>
        </w:tc>
        <w:tc>
          <w:tcPr>
            <w:tcW w:w="2507" w:type="dxa"/>
            <w:tcBorders>
              <w:top w:val="single" w:sz="4" w:space="0" w:color="auto"/>
              <w:left w:val="single" w:sz="4" w:space="0" w:color="auto"/>
              <w:bottom w:val="single" w:sz="4" w:space="0" w:color="auto"/>
              <w:right w:val="single" w:sz="4" w:space="0" w:color="auto"/>
            </w:tcBorders>
            <w:shd w:val="clear" w:color="auto" w:fill="auto"/>
            <w:hideMark/>
          </w:tcPr>
          <w:p w14:paraId="11831CC1" w14:textId="77777777" w:rsidR="002911E8" w:rsidRPr="00F311E1" w:rsidRDefault="002911E8" w:rsidP="00E03B23">
            <w:pPr>
              <w:ind w:left="75"/>
              <w:textAlignment w:val="baseline"/>
              <w:rPr>
                <w:rFonts w:cs="Arial"/>
                <w:szCs w:val="22"/>
              </w:rPr>
            </w:pPr>
            <w:r w:rsidRPr="00F311E1">
              <w:rPr>
                <w:rFonts w:cs="Arial"/>
                <w:szCs w:val="22"/>
              </w:rPr>
              <w:t>Past: % [and number] </w:t>
            </w:r>
          </w:p>
          <w:p w14:paraId="6DF2E1C4" w14:textId="77777777" w:rsidR="002911E8" w:rsidRPr="00F311E1" w:rsidRDefault="002911E8" w:rsidP="00E03B23">
            <w:pPr>
              <w:ind w:left="75"/>
              <w:textAlignment w:val="baseline"/>
              <w:rPr>
                <w:rFonts w:cs="Arial"/>
                <w:szCs w:val="22"/>
              </w:rPr>
            </w:pPr>
            <w:r w:rsidRPr="00F311E1">
              <w:rPr>
                <w:rFonts w:cs="Arial"/>
                <w:szCs w:val="22"/>
              </w:rPr>
              <w:t>Planned: % [and number] </w:t>
            </w:r>
          </w:p>
        </w:tc>
      </w:tr>
      <w:tr w:rsidR="002911E8" w:rsidRPr="00DB3E22" w14:paraId="5CB0A94F" w14:textId="77777777" w:rsidTr="000F30AB">
        <w:trPr>
          <w:trHeight w:val="1358"/>
        </w:trPr>
        <w:tc>
          <w:tcPr>
            <w:tcW w:w="957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D85138" w14:textId="77777777" w:rsidR="002911E8" w:rsidRPr="00F311E1" w:rsidRDefault="002911E8" w:rsidP="00E03B23">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4C0E8F" w:rsidRPr="00DB3E22" w14:paraId="62249BA7" w14:textId="77777777" w:rsidTr="000F30AB">
        <w:trPr>
          <w:trHeight w:val="1358"/>
        </w:trPr>
        <w:tc>
          <w:tcPr>
            <w:tcW w:w="9573" w:type="dxa"/>
            <w:gridSpan w:val="3"/>
            <w:tcBorders>
              <w:top w:val="single" w:sz="4" w:space="0" w:color="auto"/>
              <w:left w:val="single" w:sz="4" w:space="0" w:color="auto"/>
              <w:bottom w:val="single" w:sz="4" w:space="0" w:color="auto"/>
              <w:right w:val="single" w:sz="4" w:space="0" w:color="auto"/>
            </w:tcBorders>
            <w:shd w:val="clear" w:color="auto" w:fill="auto"/>
          </w:tcPr>
          <w:p w14:paraId="3D14CDB6" w14:textId="6CEF1565" w:rsidR="004C0E8F" w:rsidRPr="00F311E1" w:rsidRDefault="004C0E8F" w:rsidP="004C0E8F">
            <w:pPr>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4C0E8F" w:rsidRPr="00DB3E22" w14:paraId="532F6A4D" w14:textId="77777777" w:rsidTr="000F30AB">
        <w:trPr>
          <w:trHeight w:val="1358"/>
        </w:trPr>
        <w:tc>
          <w:tcPr>
            <w:tcW w:w="9573" w:type="dxa"/>
            <w:gridSpan w:val="3"/>
            <w:tcBorders>
              <w:top w:val="single" w:sz="4" w:space="0" w:color="auto"/>
              <w:left w:val="single" w:sz="4" w:space="0" w:color="auto"/>
              <w:bottom w:val="single" w:sz="4" w:space="0" w:color="auto"/>
              <w:right w:val="single" w:sz="4" w:space="0" w:color="auto"/>
            </w:tcBorders>
            <w:shd w:val="clear" w:color="auto" w:fill="auto"/>
          </w:tcPr>
          <w:p w14:paraId="31743C05" w14:textId="7AA76023" w:rsidR="004C0E8F" w:rsidRPr="00F311E1" w:rsidRDefault="004C0E8F" w:rsidP="004C0E8F">
            <w:pPr>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of your</w:t>
            </w:r>
            <w:r w:rsidR="00134117">
              <w:rPr>
                <w:rFonts w:cs="Arial"/>
              </w:rPr>
              <w:t xml:space="preserve"> project</w:t>
            </w:r>
            <w:r w:rsidRPr="23F6396F">
              <w:rPr>
                <w:rFonts w:cs="Arial"/>
              </w:rPr>
              <w:t xml:space="preserve"> over the past year?</w:t>
            </w:r>
            <w:r w:rsidRPr="007504D0">
              <w:rPr>
                <w:rFonts w:cs="Arial"/>
              </w:rPr>
              <w:t xml:space="preserve"> If yes, please outline how this was resolved.</w:t>
            </w:r>
          </w:p>
        </w:tc>
      </w:tr>
    </w:tbl>
    <w:p w14:paraId="09852DC6" w14:textId="77777777" w:rsidR="00D30ADF" w:rsidRDefault="00D30ADF">
      <w:pPr>
        <w:rPr>
          <w:rFonts w:cs="Arial"/>
          <w:b/>
          <w:bCs/>
          <w:kern w:val="32"/>
          <w:sz w:val="24"/>
          <w:szCs w:val="22"/>
        </w:rPr>
      </w:pPr>
      <w:r>
        <w:rPr>
          <w:szCs w:val="22"/>
        </w:rPr>
        <w:br w:type="page"/>
      </w:r>
    </w:p>
    <w:p w14:paraId="1EE4935C" w14:textId="5D93C8A4"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3C94A175" w:rsidR="008D0C93" w:rsidRPr="00CB1AAB" w:rsidRDefault="008D0C93" w:rsidP="00CB1AAB">
      <w:pPr>
        <w:pStyle w:val="Heading3"/>
        <w:numPr>
          <w:ilvl w:val="0"/>
          <w:numId w:val="0"/>
        </w:numPr>
        <w:rPr>
          <w:rFonts w:ascii="Arial" w:hAnsi="Arial"/>
          <w:szCs w:val="22"/>
        </w:rPr>
      </w:pPr>
      <w:r w:rsidRPr="00CB1AAB">
        <w:rPr>
          <w:rFonts w:ascii="Arial" w:hAnsi="Arial"/>
          <w:szCs w:val="22"/>
        </w:rPr>
        <w:t xml:space="preserve">Table </w:t>
      </w:r>
      <w:r w:rsidR="00CB1AAB">
        <w:rPr>
          <w:rFonts w:ascii="Arial" w:hAnsi="Arial"/>
          <w:szCs w:val="22"/>
        </w:rPr>
        <w:t>1</w:t>
      </w:r>
      <w:r w:rsidR="00ED7C67">
        <w:rPr>
          <w:rFonts w:ascii="Arial" w:hAnsi="Arial"/>
          <w:szCs w:val="22"/>
        </w:rPr>
        <w:t xml:space="preserve">: </w:t>
      </w:r>
      <w:r w:rsidR="006B169A">
        <w:rPr>
          <w:rFonts w:ascii="Arial" w:hAnsi="Arial"/>
          <w:szCs w:val="22"/>
        </w:rPr>
        <w:t>P</w:t>
      </w:r>
      <w:r w:rsidRPr="00CB1AAB">
        <w:rPr>
          <w:rFonts w:ascii="Arial" w:hAnsi="Arial"/>
          <w:szCs w:val="22"/>
        </w:rPr>
        <w:t xml:space="preserve">roject expenditure </w:t>
      </w:r>
      <w:r w:rsidRPr="00CB1AAB">
        <w:rPr>
          <w:rFonts w:ascii="Arial" w:hAnsi="Arial"/>
          <w:szCs w:val="22"/>
          <w:u w:val="single"/>
        </w:rPr>
        <w:t>during the reporting period</w:t>
      </w:r>
      <w:r w:rsidRPr="00CB1AAB">
        <w:rPr>
          <w:rFonts w:ascii="Arial" w:hAnsi="Arial"/>
          <w:szCs w:val="22"/>
        </w:rPr>
        <w:t xml:space="preserve"> (1 April </w:t>
      </w:r>
      <w:r w:rsidR="0057680C">
        <w:rPr>
          <w:rFonts w:ascii="Arial" w:hAnsi="Arial"/>
          <w:szCs w:val="22"/>
        </w:rPr>
        <w:t>20</w:t>
      </w:r>
      <w:r w:rsidR="00E00FE7">
        <w:rPr>
          <w:rFonts w:ascii="Arial" w:hAnsi="Arial"/>
          <w:szCs w:val="22"/>
        </w:rPr>
        <w:t>2</w:t>
      </w:r>
      <w:r w:rsidR="00A152EF">
        <w:rPr>
          <w:rFonts w:ascii="Arial" w:hAnsi="Arial"/>
          <w:szCs w:val="22"/>
        </w:rPr>
        <w:t>3</w:t>
      </w:r>
      <w:r w:rsidRPr="00CB1AAB">
        <w:rPr>
          <w:rFonts w:ascii="Arial" w:hAnsi="Arial"/>
          <w:szCs w:val="22"/>
        </w:rPr>
        <w:t xml:space="preserve"> – 31 March 20</w:t>
      </w:r>
      <w:r w:rsidR="0057680C">
        <w:rPr>
          <w:rFonts w:ascii="Arial" w:hAnsi="Arial"/>
          <w:szCs w:val="22"/>
        </w:rPr>
        <w:t>2</w:t>
      </w:r>
      <w:r w:rsidR="00A152EF">
        <w:rPr>
          <w:rFonts w:ascii="Arial" w:hAnsi="Arial"/>
          <w:szCs w:val="22"/>
        </w:rPr>
        <w:t>4</w:t>
      </w:r>
      <w:r w:rsidRPr="00CB1AAB">
        <w:rPr>
          <w:rFonts w:ascii="Arial" w:hAnsi="Arial"/>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0DE26C4B" w14:textId="721C6DCF" w:rsidR="00CB1AAB" w:rsidRPr="001A064A" w:rsidRDefault="00CB1AAB" w:rsidP="001F07BB">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tc>
        <w:tc>
          <w:tcPr>
            <w:tcW w:w="786" w:type="pct"/>
            <w:shd w:val="clear" w:color="auto" w:fill="auto"/>
          </w:tcPr>
          <w:p w14:paraId="4261248E" w14:textId="03AC95E4" w:rsidR="00CB1AAB" w:rsidRPr="001A064A" w:rsidRDefault="0057680C" w:rsidP="00714FFD">
            <w:pPr>
              <w:ind w:right="-200"/>
              <w:rPr>
                <w:rFonts w:cs="Arial"/>
                <w:b/>
              </w:rPr>
            </w:pPr>
            <w:r>
              <w:rPr>
                <w:rFonts w:cs="Arial"/>
                <w:b/>
              </w:rPr>
              <w:t>20</w:t>
            </w:r>
            <w:r w:rsidR="00E00FE7">
              <w:rPr>
                <w:rFonts w:cs="Arial"/>
                <w:b/>
              </w:rPr>
              <w:t>2</w:t>
            </w:r>
            <w:r w:rsidR="00A152EF">
              <w:rPr>
                <w:rFonts w:cs="Arial"/>
                <w:b/>
              </w:rPr>
              <w:t>3</w:t>
            </w:r>
            <w:r w:rsidR="00F75717">
              <w:rPr>
                <w:rFonts w:cs="Arial"/>
                <w:b/>
              </w:rPr>
              <w:t>/2</w:t>
            </w:r>
            <w:r w:rsidR="00A152EF">
              <w:rPr>
                <w:rFonts w:cs="Arial"/>
                <w:b/>
              </w:rPr>
              <w:t>4</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2D5C8C8C" w:rsidR="00A70C68" w:rsidRPr="001A064A" w:rsidRDefault="00A70C68" w:rsidP="00A70C68">
            <w:pPr>
              <w:ind w:right="-200"/>
              <w:rPr>
                <w:rFonts w:cs="Arial"/>
                <w:b/>
              </w:rPr>
            </w:pPr>
            <w:r>
              <w:rPr>
                <w:rFonts w:cs="Arial"/>
                <w:b/>
              </w:rPr>
              <w:t>202</w:t>
            </w:r>
            <w:r w:rsidR="00A152EF">
              <w:rPr>
                <w:rFonts w:cs="Arial"/>
                <w:b/>
              </w:rPr>
              <w:t>3</w:t>
            </w:r>
            <w:r>
              <w:rPr>
                <w:rFonts w:cs="Arial"/>
                <w:b/>
              </w:rPr>
              <w:t>/2</w:t>
            </w:r>
            <w:r w:rsidR="00A152EF">
              <w:rPr>
                <w:rFonts w:cs="Arial"/>
                <w:b/>
              </w:rPr>
              <w:t>4</w:t>
            </w:r>
          </w:p>
          <w:p w14:paraId="63CC8D83" w14:textId="5E561950" w:rsidR="00CB1AAB" w:rsidRPr="001A064A" w:rsidRDefault="006B169A" w:rsidP="00714FFD">
            <w:pPr>
              <w:rPr>
                <w:rFonts w:cs="Arial"/>
                <w:b/>
              </w:rPr>
            </w:pPr>
            <w:r>
              <w:rPr>
                <w:rFonts w:cs="Arial"/>
                <w:b/>
              </w:rPr>
              <w:t xml:space="preserve">Total </w:t>
            </w:r>
            <w:r w:rsidR="00CB1AAB" w:rsidRPr="001A064A">
              <w:rPr>
                <w:rFonts w:cs="Arial"/>
                <w:b/>
              </w:rPr>
              <w:t xml:space="preserve">Darwin </w:t>
            </w:r>
            <w:r w:rsidR="00950A9D">
              <w:rPr>
                <w:rFonts w:cs="Arial"/>
                <w:b/>
              </w:rPr>
              <w:t xml:space="preserve">Initiative </w:t>
            </w:r>
            <w:r w:rsidR="00CB1AAB" w:rsidRPr="001A064A">
              <w:rPr>
                <w:rFonts w:cs="Arial"/>
                <w:b/>
              </w:rPr>
              <w:t>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6F29277D"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F40A56">
        <w:rPr>
          <w:rFonts w:cs="Arial"/>
          <w:sz w:val="22"/>
          <w:szCs w:val="22"/>
        </w:rPr>
        <w:t xml:space="preserve"> Initiative</w:t>
      </w:r>
      <w:r w:rsidRPr="00CB1AAB">
        <w:rPr>
          <w:rFonts w:cs="Arial"/>
          <w:sz w:val="22"/>
          <w:szCs w:val="22"/>
        </w:rPr>
        <w:t>?</w:t>
      </w:r>
    </w:p>
    <w:p w14:paraId="55B0CCFC" w14:textId="77777777" w:rsidR="005032FE" w:rsidRPr="00552B4A" w:rsidRDefault="005032FE" w:rsidP="005032FE">
      <w:pPr>
        <w:pStyle w:val="BodyText2"/>
        <w:rPr>
          <w:rFonts w:cs="Arial"/>
          <w:b/>
          <w:color w:val="auto"/>
          <w:sz w:val="22"/>
          <w:szCs w:val="24"/>
        </w:rPr>
      </w:pPr>
      <w:r w:rsidRPr="00552B4A">
        <w:rPr>
          <w:rFonts w:cs="Arial"/>
          <w:b/>
          <w:color w:val="auto"/>
          <w:sz w:val="22"/>
          <w:szCs w:val="24"/>
        </w:rPr>
        <w:t>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AC5DE3" w:rsidRPr="00552B4A" w14:paraId="4D8ACD5C" w14:textId="77777777" w:rsidTr="00161F04">
        <w:tc>
          <w:tcPr>
            <w:tcW w:w="1250" w:type="pct"/>
          </w:tcPr>
          <w:p w14:paraId="7AB4B855" w14:textId="77777777" w:rsidR="00AC5DE3" w:rsidRPr="00552B4A" w:rsidRDefault="00AC5DE3" w:rsidP="00AC5DE3">
            <w:pPr>
              <w:pStyle w:val="BodyText2"/>
              <w:rPr>
                <w:rFonts w:cs="Arial"/>
                <w:bCs/>
                <w:color w:val="auto"/>
                <w:sz w:val="22"/>
                <w:szCs w:val="22"/>
              </w:rPr>
            </w:pPr>
          </w:p>
        </w:tc>
        <w:tc>
          <w:tcPr>
            <w:tcW w:w="1250" w:type="pct"/>
          </w:tcPr>
          <w:p w14:paraId="02109E74" w14:textId="1A6FF42C" w:rsidR="00AC5DE3" w:rsidRPr="00552B4A" w:rsidRDefault="00AC5DE3" w:rsidP="00AC5DE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B6822" w14:textId="425EBE46" w:rsidR="00AC5DE3" w:rsidRPr="00552B4A" w:rsidRDefault="00AC5DE3" w:rsidP="00AC5DE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EF6CFB3" w14:textId="39981813" w:rsidR="00AC5DE3" w:rsidRPr="00552B4A" w:rsidRDefault="00AC5DE3" w:rsidP="00AC5DE3">
            <w:pPr>
              <w:pStyle w:val="BodyText2"/>
              <w:rPr>
                <w:rFonts w:cs="Arial"/>
                <w:bCs/>
                <w:color w:val="auto"/>
                <w:sz w:val="22"/>
                <w:szCs w:val="22"/>
              </w:rPr>
            </w:pPr>
            <w:r>
              <w:rPr>
                <w:rFonts w:cs="Arial"/>
                <w:bCs/>
                <w:color w:val="auto"/>
                <w:sz w:val="22"/>
                <w:szCs w:val="22"/>
              </w:rPr>
              <w:t>Sources</w:t>
            </w:r>
          </w:p>
        </w:tc>
      </w:tr>
      <w:tr w:rsidR="00AC5DE3" w:rsidRPr="00552B4A" w14:paraId="4F8DAFA3" w14:textId="77777777" w:rsidTr="00161F04">
        <w:tc>
          <w:tcPr>
            <w:tcW w:w="1250" w:type="pct"/>
          </w:tcPr>
          <w:p w14:paraId="60F51943" w14:textId="2FDE9C03" w:rsidR="00AC5DE3" w:rsidRPr="00552B4A" w:rsidRDefault="00AC5DE3" w:rsidP="00AC5DE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35D70D30" w14:textId="77777777" w:rsidR="00AC5DE3" w:rsidRPr="00552B4A" w:rsidRDefault="00AC5DE3" w:rsidP="00AC5DE3">
            <w:pPr>
              <w:pStyle w:val="BodyText2"/>
              <w:rPr>
                <w:rFonts w:cs="Arial"/>
                <w:bCs/>
                <w:color w:val="auto"/>
                <w:sz w:val="22"/>
                <w:szCs w:val="22"/>
              </w:rPr>
            </w:pPr>
          </w:p>
        </w:tc>
        <w:tc>
          <w:tcPr>
            <w:tcW w:w="1250" w:type="pct"/>
          </w:tcPr>
          <w:p w14:paraId="1621A8DB" w14:textId="77777777" w:rsidR="00AC5DE3" w:rsidRPr="00552B4A" w:rsidRDefault="00AC5DE3" w:rsidP="00AC5DE3">
            <w:pPr>
              <w:pStyle w:val="BodyText2"/>
              <w:rPr>
                <w:rFonts w:cs="Arial"/>
                <w:bCs/>
                <w:color w:val="auto"/>
                <w:sz w:val="22"/>
                <w:szCs w:val="22"/>
              </w:rPr>
            </w:pPr>
          </w:p>
        </w:tc>
        <w:tc>
          <w:tcPr>
            <w:tcW w:w="1250" w:type="pct"/>
          </w:tcPr>
          <w:p w14:paraId="245798CD" w14:textId="77777777" w:rsidR="00AC5DE3" w:rsidRPr="00552B4A" w:rsidRDefault="00AC5DE3" w:rsidP="00AC5DE3">
            <w:pPr>
              <w:pStyle w:val="BodyText2"/>
              <w:rPr>
                <w:rFonts w:cs="Arial"/>
                <w:bCs/>
                <w:color w:val="auto"/>
                <w:sz w:val="22"/>
                <w:szCs w:val="22"/>
              </w:rPr>
            </w:pPr>
          </w:p>
        </w:tc>
      </w:tr>
      <w:tr w:rsidR="00AC5DE3" w:rsidRPr="00552B4A" w14:paraId="485DF660" w14:textId="77777777" w:rsidTr="00161F04">
        <w:tc>
          <w:tcPr>
            <w:tcW w:w="1250" w:type="pct"/>
          </w:tcPr>
          <w:p w14:paraId="0997DEC7" w14:textId="3C022B78" w:rsidR="00AC5DE3" w:rsidRPr="00552B4A" w:rsidRDefault="00AC5DE3" w:rsidP="00AC5DE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224A349D" w14:textId="77777777" w:rsidR="00AC5DE3" w:rsidRPr="00552B4A" w:rsidRDefault="00AC5DE3" w:rsidP="00AC5DE3">
            <w:pPr>
              <w:pStyle w:val="BodyText2"/>
              <w:rPr>
                <w:rFonts w:cs="Arial"/>
                <w:bCs/>
                <w:color w:val="auto"/>
                <w:sz w:val="22"/>
                <w:szCs w:val="22"/>
              </w:rPr>
            </w:pPr>
          </w:p>
        </w:tc>
        <w:tc>
          <w:tcPr>
            <w:tcW w:w="1250" w:type="pct"/>
          </w:tcPr>
          <w:p w14:paraId="13D126FB" w14:textId="77777777" w:rsidR="00AC5DE3" w:rsidRPr="00552B4A" w:rsidRDefault="00AC5DE3" w:rsidP="00AC5DE3">
            <w:pPr>
              <w:pStyle w:val="BodyText2"/>
              <w:rPr>
                <w:rFonts w:cs="Arial"/>
                <w:bCs/>
                <w:color w:val="auto"/>
                <w:sz w:val="22"/>
                <w:szCs w:val="22"/>
              </w:rPr>
            </w:pPr>
          </w:p>
        </w:tc>
        <w:tc>
          <w:tcPr>
            <w:tcW w:w="1250" w:type="pct"/>
          </w:tcPr>
          <w:p w14:paraId="59D12AA6" w14:textId="77777777" w:rsidR="00AC5DE3" w:rsidRPr="00552B4A" w:rsidRDefault="00AC5DE3" w:rsidP="00AC5DE3">
            <w:pPr>
              <w:pStyle w:val="BodyText2"/>
              <w:rPr>
                <w:rFonts w:cs="Arial"/>
                <w:bCs/>
                <w:color w:val="auto"/>
                <w:sz w:val="22"/>
                <w:szCs w:val="22"/>
              </w:rPr>
            </w:pPr>
          </w:p>
        </w:tc>
      </w:tr>
    </w:tbl>
    <w:p w14:paraId="722D833D" w14:textId="77777777" w:rsidR="00D4437E" w:rsidRDefault="00D4437E" w:rsidP="00667B32">
      <w:pPr>
        <w:pStyle w:val="BodyText2"/>
        <w:rPr>
          <w:rFonts w:cs="Arial"/>
          <w:b/>
          <w:szCs w:val="22"/>
        </w:rPr>
      </w:pPr>
    </w:p>
    <w:p w14:paraId="70B987E9" w14:textId="77777777" w:rsidR="004840D8" w:rsidRPr="00CB1AAB" w:rsidRDefault="004840D8" w:rsidP="004840D8">
      <w:pPr>
        <w:pStyle w:val="Heading1"/>
        <w:rPr>
          <w:rFonts w:ascii="Arial" w:hAnsi="Arial"/>
          <w:szCs w:val="22"/>
        </w:rPr>
      </w:pPr>
      <w:r w:rsidRPr="00CB1AAB">
        <w:rPr>
          <w:rFonts w:ascii="Arial" w:hAnsi="Arial"/>
          <w:szCs w:val="22"/>
        </w:rPr>
        <w:t>Other comments on progress not covered elsewhere</w:t>
      </w:r>
    </w:p>
    <w:p w14:paraId="189FFBC5" w14:textId="77777777" w:rsidR="004840D8" w:rsidRPr="00CB1AAB" w:rsidRDefault="004840D8" w:rsidP="004840D8">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4C8A6D70" w14:textId="77777777" w:rsidR="004840D8" w:rsidRPr="00CB1AAB" w:rsidRDefault="004840D8" w:rsidP="004840D8">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7595365B" w14:textId="77777777" w:rsidR="004840D8" w:rsidRPr="006E73FB" w:rsidRDefault="004840D8" w:rsidP="004840D8">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F6D5C2F" w14:textId="77777777" w:rsidR="006E73FB" w:rsidRPr="00CB1AAB" w:rsidRDefault="006E73FB" w:rsidP="006E73F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A438404" w:rsidR="002023D6" w:rsidRPr="00CB1AAB" w:rsidRDefault="002023D6" w:rsidP="002023D6">
      <w:pPr>
        <w:pStyle w:val="Heading1"/>
        <w:rPr>
          <w:rFonts w:ascii="Arial" w:hAnsi="Arial"/>
          <w:szCs w:val="22"/>
        </w:rPr>
      </w:pPr>
      <w:r w:rsidRPr="00CB1AAB">
        <w:rPr>
          <w:rFonts w:ascii="Arial" w:hAnsi="Arial"/>
          <w:szCs w:val="22"/>
        </w:rPr>
        <w:lastRenderedPageBreak/>
        <w:t xml:space="preserve">OPTIONAL: </w:t>
      </w:r>
      <w:r w:rsidR="00501EB8" w:rsidRPr="00CB1AAB">
        <w:rPr>
          <w:rFonts w:ascii="Arial" w:hAnsi="Arial"/>
          <w:szCs w:val="22"/>
        </w:rPr>
        <w:t xml:space="preserve">Outstanding achievements </w:t>
      </w:r>
      <w:r w:rsidR="00501EB8">
        <w:rPr>
          <w:rFonts w:ascii="Arial" w:hAnsi="Arial"/>
          <w:szCs w:val="22"/>
        </w:rPr>
        <w:t xml:space="preserve">or progress </w:t>
      </w:r>
      <w:r w:rsidR="00501EB8" w:rsidRPr="00CB1AAB">
        <w:rPr>
          <w:rFonts w:ascii="Arial" w:hAnsi="Arial"/>
          <w:szCs w:val="22"/>
        </w:rPr>
        <w:t xml:space="preserve">of your project </w:t>
      </w:r>
      <w:r w:rsidR="00501EB8">
        <w:rPr>
          <w:rFonts w:ascii="Arial" w:hAnsi="Arial"/>
          <w:szCs w:val="22"/>
        </w:rPr>
        <w:t>so far</w:t>
      </w:r>
      <w:r w:rsidR="00501EB8" w:rsidRPr="00CB1AAB">
        <w:rPr>
          <w:rFonts w:ascii="Arial" w:hAnsi="Arial"/>
          <w:szCs w:val="22"/>
        </w:rPr>
        <w:t xml:space="preserve"> (300-400 words maximum). This section may be used for publicity purposes</w:t>
      </w:r>
      <w:r w:rsidR="007C42D7">
        <w:rPr>
          <w:rFonts w:ascii="Arial" w:hAnsi="Arial"/>
          <w:szCs w:val="22"/>
        </w:rPr>
        <w:t>.</w:t>
      </w:r>
    </w:p>
    <w:p w14:paraId="6C153D57" w14:textId="77777777" w:rsidR="00D4338D" w:rsidRPr="00CB1AAB" w:rsidRDefault="00D4338D" w:rsidP="00D4338D">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64A4A2DD" w14:textId="77777777" w:rsidR="00BF1F5A" w:rsidRPr="00BF1F5A" w:rsidRDefault="00BF1F5A" w:rsidP="00BF1F5A">
      <w:pPr>
        <w:pStyle w:val="BodyText2"/>
        <w:rPr>
          <w:rFonts w:cs="Arial"/>
          <w:sz w:val="22"/>
          <w:szCs w:val="22"/>
        </w:rPr>
      </w:pPr>
      <w:r w:rsidRPr="00BF1F5A">
        <w:rPr>
          <w:rFonts w:cs="Arial"/>
          <w:sz w:val="22"/>
          <w:szCs w:val="22"/>
        </w:rPr>
        <w:t>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Initiative promotion material, or on the Darwin Initiative website. Please limit text to 400 words.</w:t>
      </w:r>
    </w:p>
    <w:p w14:paraId="63E7230E" w14:textId="77777777" w:rsidR="00BF1F5A" w:rsidRDefault="00BF1F5A" w:rsidP="00BF1F5A">
      <w:pPr>
        <w:pStyle w:val="BodyText2"/>
        <w:rPr>
          <w:rFonts w:cs="Arial"/>
          <w:sz w:val="22"/>
          <w:szCs w:val="22"/>
        </w:rPr>
      </w:pPr>
      <w:r w:rsidRPr="00BF1F5A">
        <w:rPr>
          <w:rFonts w:cs="Arial"/>
          <w:sz w:val="22"/>
          <w:szCs w:val="22"/>
        </w:rPr>
        <w:t>Please also include an engaging high resolution image, video or graphic* that you</w:t>
      </w:r>
      <w:r>
        <w:rPr>
          <w:rFonts w:cs="Arial"/>
          <w:sz w:val="22"/>
          <w:szCs w:val="22"/>
        </w:rPr>
        <w:t xml:space="preserve"> </w:t>
      </w:r>
      <w:r w:rsidRPr="00BF1F5A">
        <w:rPr>
          <w:rFonts w:cs="Arial"/>
          <w:sz w:val="22"/>
          <w:szCs w:val="22"/>
        </w:rPr>
        <w:t>consent to be publicised alongside the above text. Please ensure:</w:t>
      </w:r>
    </w:p>
    <w:p w14:paraId="6669E61D" w14:textId="17744E28" w:rsidR="00034585" w:rsidRPr="00F361F0" w:rsidRDefault="00034585" w:rsidP="00BF1F5A">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7ADE086" w14:textId="77777777" w:rsidR="00034585" w:rsidRPr="00F361F0" w:rsidRDefault="00034585" w:rsidP="00034585">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348B1D11" w14:textId="6980DD7B" w:rsidR="00034585" w:rsidRPr="00C529B7" w:rsidRDefault="00034585" w:rsidP="00034585">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122390">
        <w:rPr>
          <w:rFonts w:cs="Arial"/>
          <w:sz w:val="22"/>
          <w:szCs w:val="22"/>
        </w:rPr>
        <w:t>BCFs</w:t>
      </w:r>
      <w:r w:rsidRPr="00C529B7">
        <w:rPr>
          <w:rFonts w:cs="Arial"/>
          <w:sz w:val="22"/>
          <w:szCs w:val="22"/>
        </w:rPr>
        <w:t xml:space="preserve"> Comms team can work to create an alternative graphic.</w:t>
      </w:r>
    </w:p>
    <w:p w14:paraId="50DF6476" w14:textId="77777777" w:rsidR="00034585" w:rsidRPr="00C529B7" w:rsidRDefault="00034585" w:rsidP="00034585">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37AF0" w:rsidRPr="00C91428" w14:paraId="1BA3EB81" w14:textId="77777777" w:rsidTr="00E03B23">
        <w:tc>
          <w:tcPr>
            <w:tcW w:w="1652" w:type="dxa"/>
          </w:tcPr>
          <w:p w14:paraId="251DE660" w14:textId="77777777" w:rsidR="00D37AF0" w:rsidRPr="00C91428" w:rsidRDefault="00D37AF0" w:rsidP="00D37AF0">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071BACBF" w14:textId="77777777" w:rsidR="00D37AF0" w:rsidRPr="00C91428" w:rsidRDefault="00D37AF0" w:rsidP="00D37AF0">
            <w:pPr>
              <w:pStyle w:val="BodyText2"/>
              <w:rPr>
                <w:rFonts w:cs="Arial"/>
                <w:b/>
                <w:bCs/>
                <w:color w:val="auto"/>
                <w:szCs w:val="22"/>
              </w:rPr>
            </w:pPr>
            <w:r w:rsidRPr="00C91428">
              <w:rPr>
                <w:rFonts w:cs="Arial"/>
                <w:b/>
                <w:bCs/>
                <w:color w:val="auto"/>
                <w:szCs w:val="22"/>
              </w:rPr>
              <w:t>File Name or File Location</w:t>
            </w:r>
          </w:p>
        </w:tc>
        <w:tc>
          <w:tcPr>
            <w:tcW w:w="1904" w:type="dxa"/>
          </w:tcPr>
          <w:p w14:paraId="4BBED3E2" w14:textId="5DF8CEA0" w:rsidR="00D37AF0" w:rsidRPr="00C91428" w:rsidRDefault="00D37AF0" w:rsidP="00D37AF0">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72D35D4A" w14:textId="1DE345E6" w:rsidR="00D37AF0" w:rsidRPr="00C91428" w:rsidRDefault="00D37AF0" w:rsidP="00D37AF0">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1AED812" w14:textId="77777777" w:rsidR="00D37AF0" w:rsidRPr="00C91428" w:rsidRDefault="00D37AF0" w:rsidP="00D37AF0">
            <w:pPr>
              <w:pStyle w:val="BodyText2"/>
              <w:rPr>
                <w:rFonts w:cs="Arial"/>
                <w:b/>
                <w:bCs/>
                <w:color w:val="auto"/>
                <w:szCs w:val="22"/>
              </w:rPr>
            </w:pPr>
            <w:r w:rsidRPr="00C91428">
              <w:rPr>
                <w:rFonts w:cs="Arial"/>
                <w:b/>
                <w:bCs/>
                <w:color w:val="auto"/>
                <w:szCs w:val="22"/>
              </w:rPr>
              <w:t>Consent of subjects received (delete as necessary)</w:t>
            </w:r>
          </w:p>
        </w:tc>
      </w:tr>
      <w:tr w:rsidR="00034585" w:rsidRPr="00C91428" w14:paraId="192E62B8" w14:textId="77777777" w:rsidTr="00E03B23">
        <w:tc>
          <w:tcPr>
            <w:tcW w:w="1652" w:type="dxa"/>
          </w:tcPr>
          <w:p w14:paraId="7A8E79D8" w14:textId="77777777" w:rsidR="00034585" w:rsidRPr="00C91428" w:rsidRDefault="00034585" w:rsidP="00E03B23">
            <w:pPr>
              <w:pStyle w:val="BodyText2"/>
              <w:rPr>
                <w:rFonts w:cs="Arial"/>
                <w:color w:val="auto"/>
                <w:szCs w:val="22"/>
              </w:rPr>
            </w:pPr>
          </w:p>
        </w:tc>
        <w:tc>
          <w:tcPr>
            <w:tcW w:w="1935" w:type="dxa"/>
          </w:tcPr>
          <w:p w14:paraId="46E54655" w14:textId="77777777" w:rsidR="00034585" w:rsidRPr="00C91428" w:rsidRDefault="00034585" w:rsidP="00E03B23">
            <w:pPr>
              <w:pStyle w:val="BodyText2"/>
              <w:rPr>
                <w:rFonts w:cs="Arial"/>
                <w:color w:val="auto"/>
                <w:szCs w:val="22"/>
              </w:rPr>
            </w:pPr>
          </w:p>
        </w:tc>
        <w:tc>
          <w:tcPr>
            <w:tcW w:w="1904" w:type="dxa"/>
          </w:tcPr>
          <w:p w14:paraId="64C81640" w14:textId="77777777" w:rsidR="00034585" w:rsidRPr="00C91428" w:rsidRDefault="00034585" w:rsidP="00E03B23">
            <w:pPr>
              <w:pStyle w:val="BodyText2"/>
              <w:rPr>
                <w:rFonts w:cs="Arial"/>
                <w:color w:val="auto"/>
                <w:szCs w:val="22"/>
              </w:rPr>
            </w:pPr>
          </w:p>
        </w:tc>
        <w:tc>
          <w:tcPr>
            <w:tcW w:w="1963" w:type="dxa"/>
          </w:tcPr>
          <w:p w14:paraId="6B0A7A40" w14:textId="77777777" w:rsidR="00034585" w:rsidRPr="00C91428" w:rsidRDefault="00034585" w:rsidP="00E03B23">
            <w:pPr>
              <w:pStyle w:val="BodyText2"/>
              <w:rPr>
                <w:rFonts w:cs="Arial"/>
                <w:color w:val="auto"/>
                <w:szCs w:val="22"/>
              </w:rPr>
            </w:pPr>
          </w:p>
        </w:tc>
        <w:tc>
          <w:tcPr>
            <w:tcW w:w="1834" w:type="dxa"/>
          </w:tcPr>
          <w:p w14:paraId="0C00E3C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1E7B89EC" w14:textId="77777777" w:rsidTr="00E03B23">
        <w:tc>
          <w:tcPr>
            <w:tcW w:w="1652" w:type="dxa"/>
          </w:tcPr>
          <w:p w14:paraId="238DED22" w14:textId="77777777" w:rsidR="00034585" w:rsidRPr="00C91428" w:rsidRDefault="00034585" w:rsidP="00E03B23">
            <w:pPr>
              <w:pStyle w:val="BodyText2"/>
              <w:rPr>
                <w:rFonts w:cs="Arial"/>
                <w:color w:val="auto"/>
                <w:szCs w:val="22"/>
              </w:rPr>
            </w:pPr>
          </w:p>
        </w:tc>
        <w:tc>
          <w:tcPr>
            <w:tcW w:w="1935" w:type="dxa"/>
          </w:tcPr>
          <w:p w14:paraId="16CF0559" w14:textId="77777777" w:rsidR="00034585" w:rsidRPr="00C91428" w:rsidRDefault="00034585" w:rsidP="00E03B23">
            <w:pPr>
              <w:pStyle w:val="BodyText2"/>
              <w:rPr>
                <w:rFonts w:cs="Arial"/>
                <w:color w:val="auto"/>
                <w:szCs w:val="22"/>
              </w:rPr>
            </w:pPr>
          </w:p>
        </w:tc>
        <w:tc>
          <w:tcPr>
            <w:tcW w:w="1904" w:type="dxa"/>
          </w:tcPr>
          <w:p w14:paraId="1F0CF290" w14:textId="77777777" w:rsidR="00034585" w:rsidRPr="00C91428" w:rsidRDefault="00034585" w:rsidP="00E03B23">
            <w:pPr>
              <w:pStyle w:val="BodyText2"/>
              <w:rPr>
                <w:rFonts w:cs="Arial"/>
                <w:color w:val="auto"/>
                <w:szCs w:val="22"/>
              </w:rPr>
            </w:pPr>
          </w:p>
        </w:tc>
        <w:tc>
          <w:tcPr>
            <w:tcW w:w="1963" w:type="dxa"/>
          </w:tcPr>
          <w:p w14:paraId="4EC23FE0" w14:textId="77777777" w:rsidR="00034585" w:rsidRPr="00C91428" w:rsidRDefault="00034585" w:rsidP="00E03B23">
            <w:pPr>
              <w:pStyle w:val="BodyText2"/>
              <w:rPr>
                <w:rFonts w:cs="Arial"/>
                <w:color w:val="auto"/>
                <w:szCs w:val="22"/>
              </w:rPr>
            </w:pPr>
          </w:p>
        </w:tc>
        <w:tc>
          <w:tcPr>
            <w:tcW w:w="1834" w:type="dxa"/>
          </w:tcPr>
          <w:p w14:paraId="0D194BBF"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562E1A3C" w14:textId="77777777" w:rsidTr="00E03B23">
        <w:tc>
          <w:tcPr>
            <w:tcW w:w="1652" w:type="dxa"/>
          </w:tcPr>
          <w:p w14:paraId="0466EAAB" w14:textId="77777777" w:rsidR="00034585" w:rsidRPr="00C91428" w:rsidRDefault="00034585" w:rsidP="00E03B23">
            <w:pPr>
              <w:pStyle w:val="BodyText2"/>
              <w:rPr>
                <w:rFonts w:cs="Arial"/>
                <w:color w:val="auto"/>
                <w:szCs w:val="22"/>
              </w:rPr>
            </w:pPr>
          </w:p>
        </w:tc>
        <w:tc>
          <w:tcPr>
            <w:tcW w:w="1935" w:type="dxa"/>
          </w:tcPr>
          <w:p w14:paraId="7B4563FB" w14:textId="77777777" w:rsidR="00034585" w:rsidRPr="00C91428" w:rsidRDefault="00034585" w:rsidP="00E03B23">
            <w:pPr>
              <w:pStyle w:val="BodyText2"/>
              <w:rPr>
                <w:rFonts w:cs="Arial"/>
                <w:color w:val="auto"/>
                <w:szCs w:val="22"/>
              </w:rPr>
            </w:pPr>
          </w:p>
        </w:tc>
        <w:tc>
          <w:tcPr>
            <w:tcW w:w="1904" w:type="dxa"/>
          </w:tcPr>
          <w:p w14:paraId="3019876D" w14:textId="77777777" w:rsidR="00034585" w:rsidRPr="00C91428" w:rsidRDefault="00034585" w:rsidP="00E03B23">
            <w:pPr>
              <w:pStyle w:val="BodyText2"/>
              <w:rPr>
                <w:rFonts w:cs="Arial"/>
                <w:color w:val="auto"/>
                <w:szCs w:val="22"/>
              </w:rPr>
            </w:pPr>
          </w:p>
        </w:tc>
        <w:tc>
          <w:tcPr>
            <w:tcW w:w="1963" w:type="dxa"/>
          </w:tcPr>
          <w:p w14:paraId="5E6D2229" w14:textId="77777777" w:rsidR="00034585" w:rsidRPr="00C91428" w:rsidRDefault="00034585" w:rsidP="00E03B23">
            <w:pPr>
              <w:pStyle w:val="BodyText2"/>
              <w:rPr>
                <w:rFonts w:cs="Arial"/>
                <w:color w:val="auto"/>
                <w:szCs w:val="22"/>
              </w:rPr>
            </w:pPr>
          </w:p>
        </w:tc>
        <w:tc>
          <w:tcPr>
            <w:tcW w:w="1834" w:type="dxa"/>
          </w:tcPr>
          <w:p w14:paraId="1BC4564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05682E5F" w14:textId="77777777" w:rsidTr="00E03B23">
        <w:tc>
          <w:tcPr>
            <w:tcW w:w="1652" w:type="dxa"/>
          </w:tcPr>
          <w:p w14:paraId="41B15E17" w14:textId="77777777" w:rsidR="00034585" w:rsidRPr="00C91428" w:rsidRDefault="00034585" w:rsidP="00E03B23">
            <w:pPr>
              <w:pStyle w:val="BodyText2"/>
              <w:rPr>
                <w:rFonts w:cs="Arial"/>
                <w:color w:val="auto"/>
                <w:szCs w:val="22"/>
              </w:rPr>
            </w:pPr>
          </w:p>
        </w:tc>
        <w:tc>
          <w:tcPr>
            <w:tcW w:w="1935" w:type="dxa"/>
          </w:tcPr>
          <w:p w14:paraId="4C738095" w14:textId="77777777" w:rsidR="00034585" w:rsidRPr="00C91428" w:rsidRDefault="00034585" w:rsidP="00E03B23">
            <w:pPr>
              <w:pStyle w:val="BodyText2"/>
              <w:rPr>
                <w:rFonts w:cs="Arial"/>
                <w:color w:val="auto"/>
                <w:szCs w:val="22"/>
              </w:rPr>
            </w:pPr>
          </w:p>
        </w:tc>
        <w:tc>
          <w:tcPr>
            <w:tcW w:w="1904" w:type="dxa"/>
          </w:tcPr>
          <w:p w14:paraId="0618A102" w14:textId="77777777" w:rsidR="00034585" w:rsidRPr="00C91428" w:rsidRDefault="00034585" w:rsidP="00E03B23">
            <w:pPr>
              <w:pStyle w:val="BodyText2"/>
              <w:rPr>
                <w:rFonts w:cs="Arial"/>
                <w:color w:val="auto"/>
                <w:szCs w:val="22"/>
              </w:rPr>
            </w:pPr>
          </w:p>
        </w:tc>
        <w:tc>
          <w:tcPr>
            <w:tcW w:w="1963" w:type="dxa"/>
          </w:tcPr>
          <w:p w14:paraId="79E58B23" w14:textId="77777777" w:rsidR="00034585" w:rsidRPr="00C91428" w:rsidRDefault="00034585" w:rsidP="00E03B23">
            <w:pPr>
              <w:pStyle w:val="BodyText2"/>
              <w:rPr>
                <w:rFonts w:cs="Arial"/>
                <w:color w:val="auto"/>
                <w:szCs w:val="22"/>
              </w:rPr>
            </w:pPr>
          </w:p>
        </w:tc>
        <w:tc>
          <w:tcPr>
            <w:tcW w:w="1834" w:type="dxa"/>
          </w:tcPr>
          <w:p w14:paraId="7617AD81"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76420551" w14:textId="77777777" w:rsidTr="00E03B23">
        <w:tc>
          <w:tcPr>
            <w:tcW w:w="1652" w:type="dxa"/>
          </w:tcPr>
          <w:p w14:paraId="08C79369" w14:textId="77777777" w:rsidR="00034585" w:rsidRPr="00C91428" w:rsidRDefault="00034585" w:rsidP="00E03B23">
            <w:pPr>
              <w:pStyle w:val="BodyText2"/>
              <w:rPr>
                <w:rFonts w:cs="Arial"/>
                <w:color w:val="auto"/>
                <w:szCs w:val="22"/>
              </w:rPr>
            </w:pPr>
          </w:p>
        </w:tc>
        <w:tc>
          <w:tcPr>
            <w:tcW w:w="1935" w:type="dxa"/>
          </w:tcPr>
          <w:p w14:paraId="6B6ECCA7" w14:textId="77777777" w:rsidR="00034585" w:rsidRPr="00C91428" w:rsidRDefault="00034585" w:rsidP="00E03B23">
            <w:pPr>
              <w:pStyle w:val="BodyText2"/>
              <w:rPr>
                <w:rFonts w:cs="Arial"/>
                <w:color w:val="auto"/>
                <w:szCs w:val="22"/>
              </w:rPr>
            </w:pPr>
          </w:p>
        </w:tc>
        <w:tc>
          <w:tcPr>
            <w:tcW w:w="1904" w:type="dxa"/>
          </w:tcPr>
          <w:p w14:paraId="14AE14A3" w14:textId="77777777" w:rsidR="00034585" w:rsidRPr="00C91428" w:rsidRDefault="00034585" w:rsidP="00E03B23">
            <w:pPr>
              <w:pStyle w:val="BodyText2"/>
              <w:rPr>
                <w:rFonts w:cs="Arial"/>
                <w:color w:val="auto"/>
                <w:szCs w:val="22"/>
              </w:rPr>
            </w:pPr>
          </w:p>
        </w:tc>
        <w:tc>
          <w:tcPr>
            <w:tcW w:w="1963" w:type="dxa"/>
          </w:tcPr>
          <w:p w14:paraId="755A6F54" w14:textId="77777777" w:rsidR="00034585" w:rsidRPr="00C91428" w:rsidRDefault="00034585" w:rsidP="00E03B23">
            <w:pPr>
              <w:pStyle w:val="BodyText2"/>
              <w:rPr>
                <w:rFonts w:cs="Arial"/>
                <w:color w:val="auto"/>
                <w:szCs w:val="22"/>
              </w:rPr>
            </w:pPr>
          </w:p>
        </w:tc>
        <w:tc>
          <w:tcPr>
            <w:tcW w:w="1834" w:type="dxa"/>
          </w:tcPr>
          <w:p w14:paraId="296DD99C"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bl>
    <w:p w14:paraId="42641A24" w14:textId="3F39F8A5" w:rsidR="00034585" w:rsidRDefault="00034585" w:rsidP="00CB1AAB">
      <w:pPr>
        <w:pStyle w:val="BodyText2"/>
        <w:sectPr w:rsidR="00034585" w:rsidSect="007E4DCC">
          <w:headerReference w:type="even" r:id="rId19"/>
          <w:headerReference w:type="default" r:id="rId20"/>
          <w:footerReference w:type="even" r:id="rId21"/>
          <w:footerReference w:type="default" r:id="rId22"/>
          <w:headerReference w:type="first" r:id="rId23"/>
          <w:footerReference w:type="first" r:id="rId24"/>
          <w:pgSz w:w="11909" w:h="16834" w:code="9"/>
          <w:pgMar w:top="851" w:right="1304" w:bottom="851" w:left="1304" w:header="720" w:footer="720" w:gutter="0"/>
          <w:pgNumType w:start="1"/>
          <w:cols w:space="720"/>
          <w:titlePg/>
          <w:docGrid w:linePitch="299"/>
        </w:sectPr>
      </w:pPr>
    </w:p>
    <w:p w14:paraId="11F1CE84" w14:textId="79ED0014" w:rsidR="00645F03" w:rsidRPr="00361841" w:rsidRDefault="00AB5531" w:rsidP="2F55ED32">
      <w:pPr>
        <w:pStyle w:val="Heading1"/>
        <w:numPr>
          <w:ilvl w:val="0"/>
          <w:numId w:val="0"/>
        </w:numPr>
        <w:rPr>
          <w:sz w:val="28"/>
          <w:szCs w:val="28"/>
        </w:rPr>
      </w:pPr>
      <w:r w:rsidRPr="2F55ED32">
        <w:rPr>
          <w:sz w:val="28"/>
          <w:szCs w:val="28"/>
        </w:rPr>
        <w:lastRenderedPageBreak/>
        <w:t>Annex 1:</w:t>
      </w:r>
      <w:r>
        <w:tab/>
      </w:r>
      <w:r w:rsidRPr="2F55ED32">
        <w:rPr>
          <w:sz w:val="28"/>
          <w:szCs w:val="28"/>
        </w:rPr>
        <w:t xml:space="preserve">Report of progress and achievements against </w:t>
      </w:r>
      <w:r w:rsidR="00F77492" w:rsidRPr="2F55ED32">
        <w:rPr>
          <w:sz w:val="28"/>
          <w:szCs w:val="28"/>
        </w:rPr>
        <w:t>Indicators of Success</w:t>
      </w:r>
      <w:r w:rsidR="00BB505E" w:rsidRPr="2F55ED32">
        <w:rPr>
          <w:sz w:val="28"/>
          <w:szCs w:val="28"/>
        </w:rPr>
        <w:t xml:space="preserve"> for Financial Year </w:t>
      </w:r>
      <w:r w:rsidR="0057680C" w:rsidRPr="2F55ED32">
        <w:rPr>
          <w:sz w:val="28"/>
          <w:szCs w:val="28"/>
        </w:rPr>
        <w:t>20</w:t>
      </w:r>
      <w:r w:rsidR="00E00FE7" w:rsidRPr="2F55ED32">
        <w:rPr>
          <w:sz w:val="28"/>
          <w:szCs w:val="28"/>
        </w:rPr>
        <w:t>2</w:t>
      </w:r>
      <w:r w:rsidR="00387171">
        <w:rPr>
          <w:sz w:val="28"/>
          <w:szCs w:val="28"/>
        </w:rPr>
        <w:t>3</w:t>
      </w:r>
      <w:r w:rsidR="00BB505E" w:rsidRPr="2F55ED32">
        <w:rPr>
          <w:sz w:val="28"/>
          <w:szCs w:val="28"/>
        </w:rPr>
        <w:t>-20</w:t>
      </w:r>
      <w:r w:rsidR="0057680C" w:rsidRPr="2F55ED32">
        <w:rPr>
          <w:sz w:val="28"/>
          <w:szCs w:val="28"/>
        </w:rPr>
        <w:t>2</w:t>
      </w:r>
      <w:r w:rsidR="00387171">
        <w:rPr>
          <w:sz w:val="28"/>
          <w:szCs w:val="28"/>
        </w:rPr>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7171" w:rsidRPr="00767DBB" w14:paraId="13ACC140" w14:textId="77777777" w:rsidTr="00D0177B">
        <w:tc>
          <w:tcPr>
            <w:tcW w:w="6091" w:type="dxa"/>
            <w:shd w:val="clear" w:color="auto" w:fill="D9D9D9" w:themeFill="background1" w:themeFillShade="D9"/>
          </w:tcPr>
          <w:p w14:paraId="575F83F9" w14:textId="77777777" w:rsidR="00387171" w:rsidRPr="00767DBB" w:rsidRDefault="0038717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0656DA2D" w14:textId="77777777" w:rsidR="00387171" w:rsidRPr="00767DBB" w:rsidRDefault="00387171"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4CFCA758" w14:textId="77777777" w:rsidR="00387171" w:rsidRPr="00767DBB" w:rsidRDefault="00387171" w:rsidP="00D0177B">
            <w:pPr>
              <w:spacing w:after="120"/>
              <w:jc w:val="center"/>
              <w:rPr>
                <w:b/>
                <w:sz w:val="20"/>
              </w:rPr>
            </w:pPr>
            <w:r w:rsidRPr="00767DBB">
              <w:rPr>
                <w:b/>
                <w:sz w:val="20"/>
              </w:rPr>
              <w:t>Actions required/planned for next period</w:t>
            </w:r>
          </w:p>
        </w:tc>
      </w:tr>
      <w:tr w:rsidR="00387171" w:rsidRPr="00767DBB" w14:paraId="7D91049E" w14:textId="77777777" w:rsidTr="00D0177B">
        <w:trPr>
          <w:trHeight w:val="465"/>
        </w:trPr>
        <w:tc>
          <w:tcPr>
            <w:tcW w:w="14919" w:type="dxa"/>
            <w:gridSpan w:val="3"/>
          </w:tcPr>
          <w:p w14:paraId="1D987A1A" w14:textId="77777777" w:rsidR="00387171" w:rsidRPr="00767DBB" w:rsidRDefault="0038717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387171" w:rsidRPr="00767DBB" w14:paraId="357006D4" w14:textId="77777777" w:rsidTr="00D0177B">
        <w:trPr>
          <w:trHeight w:val="986"/>
        </w:trPr>
        <w:tc>
          <w:tcPr>
            <w:tcW w:w="6091" w:type="dxa"/>
          </w:tcPr>
          <w:p w14:paraId="3F6B250C" w14:textId="77777777" w:rsidR="00387171" w:rsidRPr="00767DBB" w:rsidRDefault="00387171" w:rsidP="00D0177B">
            <w:pPr>
              <w:spacing w:after="120"/>
            </w:pPr>
            <w:r w:rsidRPr="00386428">
              <w:rPr>
                <w:rStyle w:val="BodyText2Char"/>
                <w:color w:val="auto"/>
                <w:sz w:val="20"/>
              </w:rPr>
              <w:t>Outcome indicator 0.1</w:t>
            </w:r>
          </w:p>
        </w:tc>
        <w:tc>
          <w:tcPr>
            <w:tcW w:w="5670" w:type="dxa"/>
          </w:tcPr>
          <w:p w14:paraId="0C791CBF" w14:textId="1E24646F" w:rsidR="00387171" w:rsidRPr="00767DBB" w:rsidRDefault="0038717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321D86">
              <w:t>3</w:t>
            </w:r>
            <w:r>
              <w:t xml:space="preserve"> of the report</w:t>
            </w:r>
            <w:r w:rsidRPr="00D71C52">
              <w:t>)</w:t>
            </w:r>
          </w:p>
        </w:tc>
        <w:tc>
          <w:tcPr>
            <w:tcW w:w="3158" w:type="dxa"/>
          </w:tcPr>
          <w:p w14:paraId="1D5087A2" w14:textId="77777777" w:rsidR="00387171" w:rsidRPr="00767DBB" w:rsidRDefault="00387171" w:rsidP="00D0177B">
            <w:pPr>
              <w:pStyle w:val="BodyText2"/>
              <w:rPr>
                <w:i/>
              </w:rPr>
            </w:pPr>
            <w:r w:rsidRPr="00767DBB">
              <w:t>(Highlight key actions</w:t>
            </w:r>
            <w:r>
              <w:t xml:space="preserve"> relevant to this indicator</w:t>
            </w:r>
            <w:r w:rsidRPr="00767DBB">
              <w:t xml:space="preserve"> planned for next period)</w:t>
            </w:r>
          </w:p>
        </w:tc>
      </w:tr>
      <w:tr w:rsidR="00387171" w:rsidRPr="00767DBB" w14:paraId="350FCDFA" w14:textId="77777777" w:rsidTr="00D0177B">
        <w:trPr>
          <w:trHeight w:val="986"/>
        </w:trPr>
        <w:tc>
          <w:tcPr>
            <w:tcW w:w="6091" w:type="dxa"/>
          </w:tcPr>
          <w:p w14:paraId="25C2B69A" w14:textId="77777777" w:rsidR="00387171" w:rsidRDefault="0038717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9E405A4" w14:textId="77777777" w:rsidR="00387171" w:rsidRDefault="00387171" w:rsidP="00D0177B">
            <w:pPr>
              <w:pStyle w:val="BodyText2"/>
            </w:pPr>
            <w:r>
              <w:rPr>
                <w:rStyle w:val="BodyText2Char"/>
              </w:rPr>
              <w:t>Insert additional rows depending on how many indicators you have</w:t>
            </w:r>
          </w:p>
        </w:tc>
        <w:tc>
          <w:tcPr>
            <w:tcW w:w="5670" w:type="dxa"/>
          </w:tcPr>
          <w:p w14:paraId="7BB93A4B" w14:textId="77777777" w:rsidR="00387171" w:rsidRPr="007621F5" w:rsidRDefault="00387171" w:rsidP="00D0177B">
            <w:pPr>
              <w:pStyle w:val="BodyText2"/>
            </w:pPr>
          </w:p>
        </w:tc>
        <w:tc>
          <w:tcPr>
            <w:tcW w:w="3158" w:type="dxa"/>
          </w:tcPr>
          <w:p w14:paraId="0BFE47A9" w14:textId="77777777" w:rsidR="00387171" w:rsidRPr="00767DBB" w:rsidRDefault="00387171" w:rsidP="00D0177B">
            <w:pPr>
              <w:pStyle w:val="BodyText2"/>
            </w:pPr>
          </w:p>
        </w:tc>
      </w:tr>
      <w:tr w:rsidR="00387171" w:rsidRPr="00767DBB" w14:paraId="374575A6" w14:textId="77777777" w:rsidTr="00D0177B">
        <w:trPr>
          <w:trHeight w:val="555"/>
        </w:trPr>
        <w:tc>
          <w:tcPr>
            <w:tcW w:w="14919" w:type="dxa"/>
            <w:gridSpan w:val="3"/>
          </w:tcPr>
          <w:p w14:paraId="3A5DB069" w14:textId="77777777" w:rsidR="00387171" w:rsidRPr="007621F5" w:rsidDel="00D71C52" w:rsidRDefault="0038717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387171" w:rsidRPr="00767DBB" w14:paraId="6B977F96" w14:textId="77777777" w:rsidTr="00D0177B">
        <w:trPr>
          <w:trHeight w:val="570"/>
        </w:trPr>
        <w:tc>
          <w:tcPr>
            <w:tcW w:w="6091" w:type="dxa"/>
          </w:tcPr>
          <w:p w14:paraId="7EBF4269" w14:textId="77777777" w:rsidR="00387171" w:rsidRPr="00C5520B" w:rsidRDefault="0038717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639F92" w14:textId="77777777" w:rsidR="00387171" w:rsidRPr="00767DBB" w:rsidRDefault="00387171" w:rsidP="00D0177B">
            <w:pPr>
              <w:spacing w:after="120"/>
              <w:rPr>
                <w:sz w:val="20"/>
              </w:rPr>
            </w:pPr>
          </w:p>
        </w:tc>
        <w:tc>
          <w:tcPr>
            <w:tcW w:w="5670" w:type="dxa"/>
          </w:tcPr>
          <w:p w14:paraId="2AED6D65" w14:textId="77777777" w:rsidR="00387171" w:rsidRPr="00767DBB" w:rsidRDefault="0038717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18A8EDC" w14:textId="77777777" w:rsidR="00387171" w:rsidRPr="00767DBB" w:rsidRDefault="00387171" w:rsidP="00D0177B">
            <w:pPr>
              <w:pStyle w:val="BodyText2"/>
            </w:pPr>
          </w:p>
        </w:tc>
      </w:tr>
      <w:tr w:rsidR="00387171" w:rsidRPr="00767DBB" w14:paraId="2B387C5A" w14:textId="77777777" w:rsidTr="00D0177B">
        <w:trPr>
          <w:trHeight w:val="398"/>
        </w:trPr>
        <w:tc>
          <w:tcPr>
            <w:tcW w:w="6091" w:type="dxa"/>
          </w:tcPr>
          <w:p w14:paraId="2E068C76" w14:textId="77777777" w:rsidR="00387171" w:rsidRDefault="0038717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4C476528" w14:textId="77777777" w:rsidR="00387171" w:rsidRPr="00767DBB" w:rsidRDefault="00387171" w:rsidP="00D0177B">
            <w:pPr>
              <w:spacing w:after="120"/>
              <w:rPr>
                <w:sz w:val="20"/>
              </w:rPr>
            </w:pPr>
            <w:r>
              <w:rPr>
                <w:rStyle w:val="BodyText2Char"/>
                <w:sz w:val="20"/>
              </w:rPr>
              <w:t>Insert additional rows depending on how many indicators you have</w:t>
            </w:r>
          </w:p>
        </w:tc>
        <w:tc>
          <w:tcPr>
            <w:tcW w:w="5670" w:type="dxa"/>
          </w:tcPr>
          <w:p w14:paraId="6A0084A6" w14:textId="77777777" w:rsidR="00387171" w:rsidRPr="00767DBB" w:rsidRDefault="00387171" w:rsidP="00D0177B">
            <w:pPr>
              <w:pStyle w:val="BodyText2"/>
            </w:pPr>
          </w:p>
        </w:tc>
        <w:tc>
          <w:tcPr>
            <w:tcW w:w="3158" w:type="dxa"/>
          </w:tcPr>
          <w:p w14:paraId="30EDBB55" w14:textId="77777777" w:rsidR="00387171" w:rsidRPr="00767DBB" w:rsidRDefault="00387171" w:rsidP="00D0177B">
            <w:pPr>
              <w:pStyle w:val="BodyText2"/>
            </w:pPr>
            <w:r w:rsidRPr="00767DBB">
              <w:t>(Highlight key actions</w:t>
            </w:r>
            <w:r>
              <w:t xml:space="preserve"> relevant to this indicator</w:t>
            </w:r>
            <w:r w:rsidRPr="00767DBB">
              <w:t xml:space="preserve"> planned for next period)</w:t>
            </w:r>
          </w:p>
        </w:tc>
      </w:tr>
      <w:tr w:rsidR="00387171" w:rsidRPr="00767DBB" w14:paraId="03D4AE04" w14:textId="77777777" w:rsidTr="00D0177B">
        <w:trPr>
          <w:trHeight w:val="555"/>
        </w:trPr>
        <w:tc>
          <w:tcPr>
            <w:tcW w:w="14919" w:type="dxa"/>
            <w:gridSpan w:val="3"/>
          </w:tcPr>
          <w:p w14:paraId="310765AF" w14:textId="77777777" w:rsidR="00387171" w:rsidRPr="00767DBB" w:rsidRDefault="0038717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387171" w:rsidRPr="00767DBB" w14:paraId="5073C3E8" w14:textId="77777777" w:rsidTr="00D0177B">
        <w:trPr>
          <w:trHeight w:val="376"/>
        </w:trPr>
        <w:tc>
          <w:tcPr>
            <w:tcW w:w="6091" w:type="dxa"/>
          </w:tcPr>
          <w:p w14:paraId="11246EDA" w14:textId="77777777" w:rsidR="00387171" w:rsidRPr="00767DBB" w:rsidRDefault="00387171" w:rsidP="00D0177B">
            <w:pPr>
              <w:spacing w:after="120"/>
              <w:rPr>
                <w:sz w:val="20"/>
              </w:rPr>
            </w:pPr>
            <w:r>
              <w:rPr>
                <w:sz w:val="20"/>
              </w:rPr>
              <w:t>Output indicator</w:t>
            </w:r>
            <w:r w:rsidRPr="00767DBB">
              <w:rPr>
                <w:sz w:val="20"/>
              </w:rPr>
              <w:t xml:space="preserve"> 2.1.</w:t>
            </w:r>
          </w:p>
        </w:tc>
        <w:tc>
          <w:tcPr>
            <w:tcW w:w="5670" w:type="dxa"/>
          </w:tcPr>
          <w:p w14:paraId="3DBD58CB" w14:textId="77777777" w:rsidR="00387171" w:rsidRPr="00767DBB" w:rsidRDefault="00387171" w:rsidP="00D0177B">
            <w:pPr>
              <w:pStyle w:val="BodyText2"/>
            </w:pPr>
          </w:p>
        </w:tc>
        <w:tc>
          <w:tcPr>
            <w:tcW w:w="3158" w:type="dxa"/>
          </w:tcPr>
          <w:p w14:paraId="2404350C" w14:textId="77777777" w:rsidR="00387171" w:rsidRPr="00767DBB" w:rsidRDefault="00387171" w:rsidP="00D0177B">
            <w:pPr>
              <w:pStyle w:val="BodyText2"/>
            </w:pPr>
          </w:p>
        </w:tc>
      </w:tr>
      <w:tr w:rsidR="00387171" w:rsidRPr="00767DBB" w14:paraId="06ED558B" w14:textId="77777777" w:rsidTr="00D0177B">
        <w:trPr>
          <w:trHeight w:val="408"/>
        </w:trPr>
        <w:tc>
          <w:tcPr>
            <w:tcW w:w="6091" w:type="dxa"/>
          </w:tcPr>
          <w:p w14:paraId="042F7E1E" w14:textId="77777777" w:rsidR="00387171" w:rsidRPr="00767DBB" w:rsidRDefault="0038717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D05E86A" w14:textId="77777777" w:rsidR="00387171" w:rsidRPr="00767DBB" w:rsidRDefault="00387171" w:rsidP="00D0177B">
            <w:pPr>
              <w:spacing w:after="120"/>
              <w:rPr>
                <w:sz w:val="20"/>
              </w:rPr>
            </w:pPr>
          </w:p>
        </w:tc>
        <w:tc>
          <w:tcPr>
            <w:tcW w:w="3158" w:type="dxa"/>
          </w:tcPr>
          <w:p w14:paraId="56B20818" w14:textId="77777777" w:rsidR="00387171" w:rsidRPr="00767DBB" w:rsidRDefault="00387171" w:rsidP="00D0177B">
            <w:pPr>
              <w:spacing w:after="120"/>
              <w:rPr>
                <w:sz w:val="20"/>
              </w:rPr>
            </w:pPr>
          </w:p>
        </w:tc>
      </w:tr>
      <w:tr w:rsidR="00387171" w:rsidRPr="00767DBB" w14:paraId="014F837B" w14:textId="77777777" w:rsidTr="00D0177B">
        <w:trPr>
          <w:trHeight w:val="555"/>
        </w:trPr>
        <w:tc>
          <w:tcPr>
            <w:tcW w:w="14919" w:type="dxa"/>
            <w:gridSpan w:val="3"/>
          </w:tcPr>
          <w:p w14:paraId="59F75A49" w14:textId="77777777" w:rsidR="00387171" w:rsidRPr="00767DBB" w:rsidRDefault="0038717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1E0DF5AA" w:rsidR="00A14CBE" w:rsidRPr="00361841" w:rsidRDefault="00A14CBE" w:rsidP="00A339D1">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r w:rsidR="005340CE">
        <w:rPr>
          <w:sz w:val="28"/>
        </w:rPr>
        <w:t>I</w:t>
      </w:r>
      <w:r w:rsidR="009828F5">
        <w:rPr>
          <w:sz w:val="28"/>
        </w:rPr>
        <w:t xml:space="preserve">ndicators of </w:t>
      </w:r>
      <w:r w:rsidR="005340CE">
        <w:rPr>
          <w:sz w:val="28"/>
        </w:rPr>
        <w:t>S</w:t>
      </w:r>
      <w:r w:rsidR="009828F5">
        <w:rPr>
          <w:sz w:val="28"/>
        </w:rPr>
        <w:t>uccess</w:t>
      </w:r>
      <w:r w:rsidR="009828F5" w:rsidRPr="00361841">
        <w:rPr>
          <w:sz w:val="28"/>
        </w:rPr>
        <w:t xml:space="preserve"> </w:t>
      </w:r>
      <w:r w:rsidR="00D35598" w:rsidRPr="00361841">
        <w:rPr>
          <w:sz w:val="28"/>
        </w:rPr>
        <w:t xml:space="preserve">as presented in the application form (unless changes have been </w:t>
      </w:r>
      <w:r w:rsidR="00D35598" w:rsidRPr="00A339D1">
        <w:rPr>
          <w:sz w:val="28"/>
          <w:szCs w:val="28"/>
        </w:rPr>
        <w:t>agreed</w:t>
      </w:r>
      <w:r w:rsidR="00D35598" w:rsidRPr="00361841">
        <w:rPr>
          <w:sz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F62BC7" w:rsidRPr="00803BC7" w14:paraId="3283BB93" w14:textId="5AD431D6" w:rsidTr="00F62BC7">
        <w:tc>
          <w:tcPr>
            <w:tcW w:w="1414" w:type="pct"/>
            <w:shd w:val="clear" w:color="auto" w:fill="D9D9D9" w:themeFill="background1" w:themeFillShade="D9"/>
          </w:tcPr>
          <w:p w14:paraId="1D645D9A" w14:textId="780D7DD4" w:rsidR="00F62BC7" w:rsidRPr="00803BC7" w:rsidRDefault="00F62BC7" w:rsidP="00B937B1">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2E67AD32" w14:textId="22BF167A" w:rsidR="00F62BC7" w:rsidRPr="00803BC7" w:rsidRDefault="00F62BC7" w:rsidP="00B937B1">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5A6C1F3E" w14:textId="543F956B" w:rsidR="00F62BC7" w:rsidRPr="00803BC7" w:rsidRDefault="00F62BC7" w:rsidP="00B937B1">
            <w:pPr>
              <w:pStyle w:val="BodyText"/>
              <w:jc w:val="center"/>
              <w:rPr>
                <w:rFonts w:cs="Arial"/>
                <w:b/>
                <w:sz w:val="20"/>
              </w:rPr>
            </w:pPr>
            <w:r w:rsidRPr="00803BC7">
              <w:rPr>
                <w:rFonts w:cs="Arial"/>
                <w:b/>
                <w:sz w:val="20"/>
              </w:rPr>
              <w:t>Means of verification</w:t>
            </w:r>
          </w:p>
        </w:tc>
      </w:tr>
      <w:tr w:rsidR="00F62BC7" w:rsidRPr="00803BC7" w14:paraId="7674EC06" w14:textId="69B47621" w:rsidTr="00F62BC7">
        <w:trPr>
          <w:trHeight w:val="1170"/>
        </w:trPr>
        <w:tc>
          <w:tcPr>
            <w:tcW w:w="1414" w:type="pct"/>
          </w:tcPr>
          <w:p w14:paraId="465FA0F0" w14:textId="41219B9E" w:rsidR="00F62BC7" w:rsidRPr="00803BC7" w:rsidRDefault="00F62BC7" w:rsidP="00B937B1">
            <w:pPr>
              <w:pStyle w:val="BodyText"/>
              <w:rPr>
                <w:rFonts w:cs="Arial"/>
                <w:b/>
                <w:sz w:val="20"/>
              </w:rPr>
            </w:pPr>
            <w:r>
              <w:rPr>
                <w:rFonts w:cs="Arial"/>
                <w:b/>
                <w:sz w:val="20"/>
              </w:rPr>
              <w:t>Outcome</w:t>
            </w:r>
            <w:r w:rsidRPr="00803BC7">
              <w:rPr>
                <w:rFonts w:cs="Arial"/>
                <w:b/>
                <w:sz w:val="20"/>
              </w:rPr>
              <w:t>:</w:t>
            </w:r>
          </w:p>
          <w:p w14:paraId="5DADFEBD" w14:textId="415BD484" w:rsidR="00F62BC7" w:rsidRPr="00803BC7" w:rsidRDefault="00F62BC7" w:rsidP="00B937B1">
            <w:pPr>
              <w:pStyle w:val="BodyText"/>
              <w:rPr>
                <w:rFonts w:cs="Arial"/>
                <w:sz w:val="20"/>
              </w:rPr>
            </w:pPr>
          </w:p>
        </w:tc>
        <w:tc>
          <w:tcPr>
            <w:tcW w:w="1746" w:type="pct"/>
          </w:tcPr>
          <w:p w14:paraId="20A9DAF1" w14:textId="7AF4ADCE" w:rsidR="00F62BC7" w:rsidRPr="00803BC7" w:rsidRDefault="00F62BC7" w:rsidP="00B937B1">
            <w:pPr>
              <w:pStyle w:val="BodyText"/>
              <w:rPr>
                <w:rFonts w:cs="Arial"/>
                <w:color w:val="000000"/>
                <w:sz w:val="20"/>
              </w:rPr>
            </w:pPr>
          </w:p>
        </w:tc>
        <w:tc>
          <w:tcPr>
            <w:tcW w:w="1840" w:type="pct"/>
          </w:tcPr>
          <w:p w14:paraId="75E7E139" w14:textId="17BCC095" w:rsidR="00F62BC7" w:rsidRPr="00803BC7" w:rsidRDefault="00F62BC7" w:rsidP="00B937B1">
            <w:pPr>
              <w:pStyle w:val="BodyText"/>
              <w:rPr>
                <w:rFonts w:cs="Arial"/>
                <w:sz w:val="20"/>
              </w:rPr>
            </w:pPr>
          </w:p>
        </w:tc>
      </w:tr>
      <w:tr w:rsidR="00F62BC7" w:rsidRPr="00803BC7" w14:paraId="1F52E333" w14:textId="5CEB3141" w:rsidTr="00F62BC7">
        <w:trPr>
          <w:trHeight w:val="843"/>
        </w:trPr>
        <w:tc>
          <w:tcPr>
            <w:tcW w:w="1414" w:type="pct"/>
          </w:tcPr>
          <w:p w14:paraId="7E8FA587" w14:textId="533050F7" w:rsidR="00F62BC7" w:rsidRPr="00803BC7" w:rsidRDefault="00F62BC7" w:rsidP="00B937B1">
            <w:pPr>
              <w:pStyle w:val="BodyText"/>
              <w:rPr>
                <w:rFonts w:cs="Arial"/>
                <w:b/>
                <w:sz w:val="20"/>
              </w:rPr>
            </w:pPr>
            <w:r w:rsidRPr="00803BC7">
              <w:rPr>
                <w:rFonts w:cs="Arial"/>
                <w:b/>
                <w:sz w:val="20"/>
              </w:rPr>
              <w:t>Output</w:t>
            </w:r>
            <w:r>
              <w:rPr>
                <w:rFonts w:cs="Arial"/>
                <w:b/>
                <w:sz w:val="20"/>
              </w:rPr>
              <w:t xml:space="preserve"> 1</w:t>
            </w:r>
          </w:p>
          <w:p w14:paraId="67CE15EA" w14:textId="10461D9E" w:rsidR="00F62BC7" w:rsidRPr="00803BC7" w:rsidRDefault="00F62BC7" w:rsidP="00B937B1">
            <w:pPr>
              <w:pStyle w:val="BodyText"/>
              <w:rPr>
                <w:rFonts w:cs="Arial"/>
                <w:sz w:val="20"/>
              </w:rPr>
            </w:pPr>
            <w:r w:rsidRPr="00094B74">
              <w:rPr>
                <w:rFonts w:cs="Arial"/>
                <w:color w:val="241AF6"/>
                <w:sz w:val="20"/>
              </w:rPr>
              <w:t>Add more outputs as necessary</w:t>
            </w:r>
          </w:p>
          <w:p w14:paraId="73235E4B" w14:textId="6CEAF4A9" w:rsidR="00F62BC7" w:rsidRPr="00803BC7" w:rsidRDefault="00F62BC7" w:rsidP="00B937B1">
            <w:pPr>
              <w:pStyle w:val="BodyText"/>
              <w:rPr>
                <w:rFonts w:cs="Arial"/>
                <w:sz w:val="20"/>
              </w:rPr>
            </w:pPr>
          </w:p>
        </w:tc>
        <w:tc>
          <w:tcPr>
            <w:tcW w:w="1746" w:type="pct"/>
          </w:tcPr>
          <w:p w14:paraId="2EE56373" w14:textId="2EAC1E28" w:rsidR="00F62BC7" w:rsidRPr="00803BC7" w:rsidRDefault="00F62BC7" w:rsidP="00B937B1">
            <w:pPr>
              <w:pStyle w:val="BodyText"/>
              <w:rPr>
                <w:rFonts w:cs="Arial"/>
                <w:sz w:val="20"/>
              </w:rPr>
            </w:pPr>
            <w:r>
              <w:rPr>
                <w:rFonts w:cs="Arial"/>
                <w:sz w:val="20"/>
              </w:rPr>
              <w:t>1.1</w:t>
            </w:r>
          </w:p>
          <w:p w14:paraId="31250486" w14:textId="533C577D" w:rsidR="00F62BC7" w:rsidRPr="00803BC7" w:rsidRDefault="00F62BC7" w:rsidP="00B937B1">
            <w:pPr>
              <w:pStyle w:val="BodyText"/>
              <w:rPr>
                <w:rFonts w:cs="Arial"/>
                <w:sz w:val="20"/>
              </w:rPr>
            </w:pPr>
            <w:r>
              <w:rPr>
                <w:rFonts w:cs="Arial"/>
                <w:sz w:val="20"/>
              </w:rPr>
              <w:t>1.2</w:t>
            </w:r>
          </w:p>
          <w:p w14:paraId="742B6909" w14:textId="6E17A518"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7F072D07" w14:textId="66DE37D7" w:rsidR="00F62BC7" w:rsidRPr="00803BC7" w:rsidRDefault="00F62BC7" w:rsidP="006D1C96">
            <w:pPr>
              <w:pStyle w:val="BodyText"/>
              <w:rPr>
                <w:rFonts w:cs="Arial"/>
                <w:sz w:val="20"/>
              </w:rPr>
            </w:pPr>
            <w:r>
              <w:rPr>
                <w:rFonts w:cs="Arial"/>
                <w:sz w:val="20"/>
              </w:rPr>
              <w:t>1.1</w:t>
            </w:r>
          </w:p>
          <w:p w14:paraId="51575FC0" w14:textId="0CB391D5" w:rsidR="00F62BC7" w:rsidRPr="00803BC7" w:rsidRDefault="00F62BC7" w:rsidP="006D1C96">
            <w:pPr>
              <w:pStyle w:val="BodyText"/>
              <w:rPr>
                <w:rFonts w:cs="Arial"/>
                <w:sz w:val="20"/>
              </w:rPr>
            </w:pPr>
            <w:r>
              <w:rPr>
                <w:rFonts w:cs="Arial"/>
                <w:sz w:val="20"/>
              </w:rPr>
              <w:t>1.2</w:t>
            </w:r>
          </w:p>
          <w:p w14:paraId="0E8F31B6" w14:textId="5F5DD21F"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F62BC7" w:rsidRPr="00803BC7" w14:paraId="1674A485" w14:textId="79539E72" w:rsidTr="00F62BC7">
        <w:trPr>
          <w:trHeight w:val="404"/>
        </w:trPr>
        <w:tc>
          <w:tcPr>
            <w:tcW w:w="1414" w:type="pct"/>
          </w:tcPr>
          <w:p w14:paraId="49E2DC0A" w14:textId="29E92E4B" w:rsidR="00F62BC7" w:rsidRPr="00803BC7" w:rsidRDefault="00F62BC7" w:rsidP="00B937B1">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657CAA3" w14:textId="71A1B8A1" w:rsidR="00F62BC7" w:rsidRPr="00803BC7" w:rsidRDefault="00F62BC7" w:rsidP="00B937B1">
            <w:pPr>
              <w:pStyle w:val="BodyText"/>
              <w:rPr>
                <w:rFonts w:cs="Arial"/>
                <w:sz w:val="20"/>
              </w:rPr>
            </w:pPr>
          </w:p>
        </w:tc>
        <w:tc>
          <w:tcPr>
            <w:tcW w:w="1746" w:type="pct"/>
          </w:tcPr>
          <w:p w14:paraId="610591E6" w14:textId="5A9AE512" w:rsidR="00F62BC7" w:rsidRPr="00803BC7" w:rsidRDefault="00F62BC7" w:rsidP="00B937B1">
            <w:pPr>
              <w:pStyle w:val="BodyText"/>
              <w:rPr>
                <w:rFonts w:cs="Arial"/>
                <w:sz w:val="20"/>
              </w:rPr>
            </w:pPr>
            <w:r>
              <w:rPr>
                <w:rFonts w:cs="Arial"/>
                <w:sz w:val="20"/>
              </w:rPr>
              <w:t>2.1</w:t>
            </w:r>
          </w:p>
          <w:p w14:paraId="2DBB17B9" w14:textId="2BF5F11F" w:rsidR="00F62BC7" w:rsidRPr="00803BC7" w:rsidRDefault="00F62BC7" w:rsidP="00B937B1">
            <w:pPr>
              <w:pStyle w:val="BodyText"/>
              <w:rPr>
                <w:rFonts w:cs="Arial"/>
                <w:sz w:val="20"/>
              </w:rPr>
            </w:pPr>
            <w:r>
              <w:rPr>
                <w:rFonts w:cs="Arial"/>
                <w:sz w:val="20"/>
              </w:rPr>
              <w:t>2.2</w:t>
            </w:r>
            <w:r w:rsidRPr="00803BC7">
              <w:rPr>
                <w:rFonts w:cs="Arial"/>
                <w:sz w:val="20"/>
              </w:rPr>
              <w:t xml:space="preserve"> </w:t>
            </w:r>
          </w:p>
        </w:tc>
        <w:tc>
          <w:tcPr>
            <w:tcW w:w="1840" w:type="pct"/>
          </w:tcPr>
          <w:p w14:paraId="08BDA756" w14:textId="6BA11D68" w:rsidR="00F62BC7" w:rsidRPr="00803BC7" w:rsidRDefault="00F62BC7" w:rsidP="006D1C96">
            <w:pPr>
              <w:pStyle w:val="BodyText"/>
              <w:rPr>
                <w:rFonts w:cs="Arial"/>
                <w:sz w:val="20"/>
              </w:rPr>
            </w:pPr>
            <w:r>
              <w:rPr>
                <w:rFonts w:cs="Arial"/>
                <w:sz w:val="20"/>
              </w:rPr>
              <w:t>2.1</w:t>
            </w:r>
          </w:p>
          <w:p w14:paraId="3CF2F485" w14:textId="448555F4" w:rsidR="00F62BC7" w:rsidRPr="00803BC7" w:rsidRDefault="00F62BC7" w:rsidP="00B937B1">
            <w:pPr>
              <w:pStyle w:val="BodyText"/>
              <w:rPr>
                <w:rFonts w:cs="Arial"/>
                <w:sz w:val="20"/>
              </w:rPr>
            </w:pPr>
            <w:r>
              <w:rPr>
                <w:rFonts w:cs="Arial"/>
                <w:sz w:val="20"/>
              </w:rPr>
              <w:t>2.2</w:t>
            </w:r>
          </w:p>
        </w:tc>
      </w:tr>
      <w:tr w:rsidR="00F62BC7" w:rsidRPr="00803BC7" w14:paraId="11174217" w14:textId="71AAE071" w:rsidTr="00F62BC7">
        <w:trPr>
          <w:trHeight w:val="645"/>
        </w:trPr>
        <w:tc>
          <w:tcPr>
            <w:tcW w:w="1414" w:type="pct"/>
          </w:tcPr>
          <w:p w14:paraId="69A2B242" w14:textId="18A54EB4" w:rsidR="00F62BC7" w:rsidRPr="00714FFD" w:rsidRDefault="00F62BC7" w:rsidP="006D1C96">
            <w:pPr>
              <w:pStyle w:val="BodyText"/>
              <w:rPr>
                <w:rFonts w:cs="Arial"/>
                <w:b/>
                <w:sz w:val="20"/>
              </w:rPr>
            </w:pPr>
            <w:r w:rsidRPr="00714FFD">
              <w:rPr>
                <w:rFonts w:cs="Arial"/>
                <w:b/>
                <w:sz w:val="20"/>
              </w:rPr>
              <w:t xml:space="preserve">Output 3 </w:t>
            </w:r>
          </w:p>
        </w:tc>
        <w:tc>
          <w:tcPr>
            <w:tcW w:w="1746" w:type="pct"/>
          </w:tcPr>
          <w:p w14:paraId="33C353A0" w14:textId="71CD9856" w:rsidR="00F62BC7" w:rsidRPr="00803BC7" w:rsidRDefault="00F62BC7" w:rsidP="00B937B1">
            <w:pPr>
              <w:pStyle w:val="BodyText"/>
              <w:rPr>
                <w:rFonts w:cs="Arial"/>
                <w:sz w:val="20"/>
              </w:rPr>
            </w:pPr>
            <w:r>
              <w:rPr>
                <w:rFonts w:cs="Arial"/>
                <w:sz w:val="20"/>
              </w:rPr>
              <w:t>3.1</w:t>
            </w:r>
          </w:p>
        </w:tc>
        <w:tc>
          <w:tcPr>
            <w:tcW w:w="1840" w:type="pct"/>
          </w:tcPr>
          <w:p w14:paraId="348D6725" w14:textId="3C65AF02" w:rsidR="00F62BC7" w:rsidRPr="00803BC7" w:rsidRDefault="00F62BC7" w:rsidP="00B937B1">
            <w:pPr>
              <w:pStyle w:val="BodyText"/>
              <w:rPr>
                <w:rFonts w:cs="Arial"/>
                <w:sz w:val="20"/>
              </w:rPr>
            </w:pPr>
            <w:r>
              <w:rPr>
                <w:rFonts w:cs="Arial"/>
                <w:sz w:val="20"/>
              </w:rPr>
              <w:t xml:space="preserve">3.1 </w:t>
            </w:r>
          </w:p>
        </w:tc>
      </w:tr>
      <w:tr w:rsidR="00B937B1" w:rsidRPr="00803BC7" w14:paraId="1E4A5AC2" w14:textId="47B0387D" w:rsidTr="00F62BC7">
        <w:trPr>
          <w:trHeight w:val="1248"/>
        </w:trPr>
        <w:tc>
          <w:tcPr>
            <w:tcW w:w="5000" w:type="pct"/>
            <w:gridSpan w:val="3"/>
          </w:tcPr>
          <w:p w14:paraId="66BE02F9" w14:textId="6A4208A8"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02531098" w:rsidR="00B937B1" w:rsidRPr="00803BC7" w:rsidRDefault="00B937B1" w:rsidP="00B937B1">
            <w:pPr>
              <w:pStyle w:val="TableText"/>
              <w:spacing w:before="40" w:after="40"/>
              <w:rPr>
                <w:rFonts w:cs="Arial"/>
              </w:rPr>
            </w:pPr>
          </w:p>
        </w:tc>
      </w:tr>
      <w:tr w:rsidR="00F62BC7" w:rsidRPr="00803BC7" w14:paraId="4DDA9277" w14:textId="77777777" w:rsidTr="00F62BC7">
        <w:trPr>
          <w:trHeight w:val="1248"/>
        </w:trPr>
        <w:tc>
          <w:tcPr>
            <w:tcW w:w="5000" w:type="pct"/>
            <w:gridSpan w:val="3"/>
          </w:tcPr>
          <w:p w14:paraId="7EC7B0E7" w14:textId="34D8BCB8" w:rsidR="00F62BC7" w:rsidRPr="00F62BC7" w:rsidRDefault="00F62BC7" w:rsidP="00B937B1">
            <w:pPr>
              <w:pStyle w:val="BodyText"/>
              <w:rPr>
                <w:rFonts w:cs="Arial"/>
                <w:b/>
                <w:sz w:val="20"/>
              </w:rPr>
            </w:pPr>
            <w:r w:rsidRPr="00F62BC7">
              <w:rPr>
                <w:rFonts w:cs="Arial"/>
                <w:b/>
                <w:sz w:val="20"/>
              </w:rPr>
              <w:t>Important Assumptions</w:t>
            </w:r>
          </w:p>
        </w:tc>
      </w:tr>
    </w:tbl>
    <w:p w14:paraId="6E998B16" w14:textId="77777777" w:rsidR="00A14CBE" w:rsidRDefault="00A14CBE" w:rsidP="00CB1AAB">
      <w:pPr>
        <w:pStyle w:val="BodyText"/>
        <w:sectPr w:rsidR="00A14CBE" w:rsidSect="00AB5531">
          <w:footerReference w:type="even" r:id="rId25"/>
          <w:pgSz w:w="16838" w:h="11906" w:orient="landscape"/>
          <w:pgMar w:top="851" w:right="851" w:bottom="851" w:left="851" w:header="720" w:footer="720" w:gutter="0"/>
          <w:cols w:space="720"/>
        </w:sectPr>
      </w:pPr>
    </w:p>
    <w:p w14:paraId="1379BCF6" w14:textId="6B76AB85"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0E762A">
        <w:rPr>
          <w:rFonts w:ascii="Arial" w:hAnsi="Arial"/>
          <w:sz w:val="28"/>
        </w:rPr>
        <w:t>Indicators</w:t>
      </w:r>
    </w:p>
    <w:p w14:paraId="2F29691F" w14:textId="5F90EF9F" w:rsidR="00530BDC" w:rsidRPr="00F361F0" w:rsidRDefault="00530BDC" w:rsidP="00530BDC">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62B28467" w14:textId="747834E5" w:rsidR="00530BDC" w:rsidRPr="00F361F0" w:rsidRDefault="00530BDC" w:rsidP="00530BDC">
      <w:pPr>
        <w:pStyle w:val="BodyText2"/>
        <w:rPr>
          <w:rFonts w:cs="Arial"/>
          <w:sz w:val="22"/>
          <w:szCs w:val="22"/>
        </w:rPr>
      </w:pPr>
      <w:r w:rsidRPr="00F361F0">
        <w:rPr>
          <w:rFonts w:cs="Arial"/>
          <w:sz w:val="22"/>
          <w:szCs w:val="22"/>
        </w:rPr>
        <w:t xml:space="preserve">By asking project teams to </w:t>
      </w:r>
      <w:r w:rsidR="002C328A">
        <w:rPr>
          <w:rFonts w:cs="Arial"/>
          <w:sz w:val="22"/>
          <w:szCs w:val="22"/>
        </w:rPr>
        <w:t xml:space="preserve">report against a minimum of three </w:t>
      </w:r>
      <w:r>
        <w:rPr>
          <w:rFonts w:cs="Arial"/>
          <w:sz w:val="22"/>
          <w:szCs w:val="22"/>
        </w:rPr>
        <w:t>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58E61D2" w14:textId="1338700E" w:rsidR="00530BDC" w:rsidRPr="004F1F9B" w:rsidRDefault="00530BDC" w:rsidP="00530BDC">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7C209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41F0BF72" w14:textId="77777777" w:rsidR="00D25F3D" w:rsidRPr="004F1F9B" w:rsidRDefault="00D25F3D" w:rsidP="00D25F3D">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6301408" w14:textId="250EAD48" w:rsidR="00F627EA" w:rsidRDefault="00D356E8" w:rsidP="00530BDC">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3F485B6F" w14:textId="77777777" w:rsidR="00F627EA" w:rsidRDefault="00F627EA" w:rsidP="00F627EA">
      <w:pPr>
        <w:pStyle w:val="Heading3"/>
        <w:numPr>
          <w:ilvl w:val="0"/>
          <w:numId w:val="0"/>
        </w:numPr>
        <w:sectPr w:rsidR="00F627EA" w:rsidSect="00824E1F">
          <w:pgSz w:w="11909" w:h="16834" w:code="9"/>
          <w:pgMar w:top="851" w:right="1304" w:bottom="851" w:left="1304" w:header="720" w:footer="720" w:gutter="0"/>
          <w:cols w:space="720"/>
          <w:docGrid w:linePitch="299"/>
        </w:sectPr>
      </w:pPr>
    </w:p>
    <w:p w14:paraId="054FA17E" w14:textId="77777777" w:rsidR="00F627EA" w:rsidRDefault="00F627EA" w:rsidP="00F627EA">
      <w:pPr>
        <w:pStyle w:val="Heading3"/>
        <w:numPr>
          <w:ilvl w:val="0"/>
          <w:numId w:val="0"/>
        </w:numPr>
      </w:pPr>
      <w:r>
        <w:lastRenderedPageBreak/>
        <w:t>Table 1</w:t>
      </w:r>
      <w:r>
        <w:tab/>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68"/>
        <w:gridCol w:w="1277"/>
        <w:gridCol w:w="1703"/>
        <w:gridCol w:w="1133"/>
        <w:gridCol w:w="1136"/>
        <w:gridCol w:w="1133"/>
        <w:gridCol w:w="1277"/>
        <w:gridCol w:w="1697"/>
      </w:tblGrid>
      <w:tr w:rsidR="002121B6" w:rsidRPr="003C6276" w14:paraId="7343DF3C" w14:textId="77777777" w:rsidTr="002121B6">
        <w:trPr>
          <w:tblHeader/>
        </w:trPr>
        <w:tc>
          <w:tcPr>
            <w:tcW w:w="432" w:type="pct"/>
            <w:vAlign w:val="center"/>
          </w:tcPr>
          <w:p w14:paraId="5918E6C4" w14:textId="77777777" w:rsidR="002121B6" w:rsidRPr="006B7641" w:rsidRDefault="002121B6" w:rsidP="00D0177B">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54" w:type="pct"/>
            <w:vAlign w:val="center"/>
          </w:tcPr>
          <w:p w14:paraId="2B59E1DE" w14:textId="77777777" w:rsidR="002121B6" w:rsidRDefault="002121B6" w:rsidP="00D0177B">
            <w:pPr>
              <w:pStyle w:val="BodyText"/>
              <w:jc w:val="center"/>
              <w:rPr>
                <w:rFonts w:cs="Arial"/>
                <w:b/>
                <w:sz w:val="18"/>
                <w:szCs w:val="18"/>
              </w:rPr>
            </w:pPr>
            <w:r>
              <w:rPr>
                <w:rFonts w:cs="Arial"/>
                <w:b/>
                <w:sz w:val="18"/>
                <w:szCs w:val="18"/>
              </w:rPr>
              <w:t>Name of indicator</w:t>
            </w:r>
          </w:p>
        </w:tc>
        <w:tc>
          <w:tcPr>
            <w:tcW w:w="425" w:type="pct"/>
            <w:vAlign w:val="center"/>
          </w:tcPr>
          <w:p w14:paraId="323AD45F" w14:textId="77777777" w:rsidR="002121B6" w:rsidRPr="006B7641" w:rsidDel="00930CFE" w:rsidRDefault="002121B6" w:rsidP="00D0177B">
            <w:pPr>
              <w:pStyle w:val="BodyText"/>
              <w:jc w:val="center"/>
              <w:rPr>
                <w:rFonts w:cs="Arial"/>
                <w:b/>
                <w:sz w:val="18"/>
                <w:szCs w:val="18"/>
              </w:rPr>
            </w:pPr>
            <w:r w:rsidRPr="006B7641">
              <w:rPr>
                <w:rFonts w:cs="Arial"/>
                <w:b/>
                <w:sz w:val="18"/>
                <w:szCs w:val="18"/>
              </w:rPr>
              <w:t>Units</w:t>
            </w:r>
          </w:p>
        </w:tc>
        <w:tc>
          <w:tcPr>
            <w:tcW w:w="567" w:type="pct"/>
            <w:shd w:val="clear" w:color="auto" w:fill="auto"/>
            <w:vAlign w:val="center"/>
          </w:tcPr>
          <w:p w14:paraId="15F2085F" w14:textId="77777777" w:rsidR="002121B6" w:rsidRPr="006B7641" w:rsidRDefault="002121B6" w:rsidP="00D0177B">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0137DF69" w14:textId="77777777" w:rsidR="002121B6" w:rsidRPr="006B7641" w:rsidRDefault="002121B6" w:rsidP="00D0177B">
            <w:pPr>
              <w:pStyle w:val="BodyText"/>
              <w:jc w:val="center"/>
              <w:rPr>
                <w:rFonts w:cs="Arial"/>
                <w:b/>
                <w:sz w:val="18"/>
                <w:szCs w:val="18"/>
              </w:rPr>
            </w:pPr>
            <w:r w:rsidRPr="006B7641">
              <w:rPr>
                <w:rFonts w:cs="Arial"/>
                <w:b/>
                <w:sz w:val="18"/>
                <w:szCs w:val="18"/>
              </w:rPr>
              <w:t>Year 1 Total</w:t>
            </w:r>
          </w:p>
        </w:tc>
        <w:tc>
          <w:tcPr>
            <w:tcW w:w="378" w:type="pct"/>
            <w:shd w:val="clear" w:color="auto" w:fill="auto"/>
            <w:vAlign w:val="center"/>
          </w:tcPr>
          <w:p w14:paraId="578269C7" w14:textId="77777777" w:rsidR="002121B6" w:rsidRPr="006B7641" w:rsidRDefault="002121B6" w:rsidP="00D0177B">
            <w:pPr>
              <w:pStyle w:val="BodyText"/>
              <w:jc w:val="center"/>
              <w:rPr>
                <w:rFonts w:cs="Arial"/>
                <w:b/>
                <w:sz w:val="18"/>
                <w:szCs w:val="18"/>
              </w:rPr>
            </w:pPr>
            <w:r w:rsidRPr="006B7641">
              <w:rPr>
                <w:rFonts w:cs="Arial"/>
                <w:b/>
                <w:sz w:val="18"/>
                <w:szCs w:val="18"/>
              </w:rPr>
              <w:t>Year 2 Total</w:t>
            </w:r>
          </w:p>
        </w:tc>
        <w:tc>
          <w:tcPr>
            <w:tcW w:w="377" w:type="pct"/>
            <w:shd w:val="clear" w:color="auto" w:fill="auto"/>
            <w:vAlign w:val="center"/>
          </w:tcPr>
          <w:p w14:paraId="4120DEB2" w14:textId="77777777" w:rsidR="002121B6" w:rsidRPr="006B7641" w:rsidRDefault="002121B6" w:rsidP="00D0177B">
            <w:pPr>
              <w:pStyle w:val="BodyText"/>
              <w:jc w:val="center"/>
              <w:rPr>
                <w:rFonts w:cs="Arial"/>
                <w:b/>
                <w:sz w:val="18"/>
                <w:szCs w:val="18"/>
              </w:rPr>
            </w:pPr>
            <w:r w:rsidRPr="006B7641">
              <w:rPr>
                <w:rFonts w:cs="Arial"/>
                <w:b/>
                <w:sz w:val="18"/>
                <w:szCs w:val="18"/>
              </w:rPr>
              <w:t>Year 3 Total</w:t>
            </w:r>
          </w:p>
        </w:tc>
        <w:tc>
          <w:tcPr>
            <w:tcW w:w="425" w:type="pct"/>
            <w:vAlign w:val="center"/>
          </w:tcPr>
          <w:p w14:paraId="250C2B15" w14:textId="77777777" w:rsidR="002121B6" w:rsidRPr="006B7641" w:rsidRDefault="002121B6" w:rsidP="00D0177B">
            <w:pPr>
              <w:pStyle w:val="BodyText"/>
              <w:jc w:val="center"/>
              <w:rPr>
                <w:rFonts w:cs="Arial"/>
                <w:b/>
                <w:sz w:val="18"/>
                <w:szCs w:val="18"/>
              </w:rPr>
            </w:pPr>
            <w:r w:rsidRPr="006B7641">
              <w:rPr>
                <w:rFonts w:cs="Arial"/>
                <w:b/>
                <w:sz w:val="18"/>
                <w:szCs w:val="18"/>
              </w:rPr>
              <w:t>Total to date</w:t>
            </w:r>
          </w:p>
        </w:tc>
        <w:tc>
          <w:tcPr>
            <w:tcW w:w="566" w:type="pct"/>
            <w:vAlign w:val="center"/>
          </w:tcPr>
          <w:p w14:paraId="5EDD84FE" w14:textId="77777777" w:rsidR="002121B6" w:rsidRPr="006B7641" w:rsidRDefault="002121B6" w:rsidP="00D0177B">
            <w:pPr>
              <w:pStyle w:val="BodyText"/>
              <w:jc w:val="center"/>
              <w:rPr>
                <w:rFonts w:cs="Arial"/>
                <w:b/>
                <w:sz w:val="18"/>
                <w:szCs w:val="18"/>
              </w:rPr>
            </w:pPr>
            <w:r w:rsidRPr="006B7641">
              <w:rPr>
                <w:rFonts w:cs="Arial"/>
                <w:b/>
                <w:sz w:val="18"/>
                <w:szCs w:val="18"/>
              </w:rPr>
              <w:t>Total planned during the project</w:t>
            </w:r>
          </w:p>
        </w:tc>
      </w:tr>
      <w:tr w:rsidR="002121B6" w:rsidRPr="003C6276" w14:paraId="44B573A1" w14:textId="77777777" w:rsidTr="002121B6">
        <w:tc>
          <w:tcPr>
            <w:tcW w:w="432" w:type="pct"/>
          </w:tcPr>
          <w:p w14:paraId="0DD7EE45" w14:textId="77777777" w:rsidR="002121B6" w:rsidRPr="006B7641" w:rsidRDefault="002121B6" w:rsidP="00D0177B">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454" w:type="pct"/>
          </w:tcPr>
          <w:p w14:paraId="2FDC8F14" w14:textId="77777777" w:rsidR="002121B6" w:rsidRPr="006B7641" w:rsidRDefault="002121B6" w:rsidP="00D0177B">
            <w:pPr>
              <w:pStyle w:val="BodyText"/>
              <w:rPr>
                <w:rFonts w:cs="Arial"/>
                <w:sz w:val="18"/>
                <w:szCs w:val="18"/>
              </w:rPr>
            </w:pPr>
            <w:r w:rsidRPr="6C479099">
              <w:rPr>
                <w:sz w:val="18"/>
                <w:szCs w:val="18"/>
              </w:rPr>
              <w:t>E.g. Number of people in eligible countries who have completed structured and relevant training</w:t>
            </w:r>
          </w:p>
        </w:tc>
        <w:tc>
          <w:tcPr>
            <w:tcW w:w="425" w:type="pct"/>
          </w:tcPr>
          <w:p w14:paraId="3B69CD14" w14:textId="77777777" w:rsidR="002121B6" w:rsidRPr="006B7641" w:rsidRDefault="002121B6" w:rsidP="00D0177B">
            <w:pPr>
              <w:pStyle w:val="BodyText"/>
              <w:rPr>
                <w:rFonts w:cs="Arial"/>
                <w:sz w:val="18"/>
                <w:szCs w:val="18"/>
              </w:rPr>
            </w:pPr>
            <w:r w:rsidRPr="006B7641">
              <w:rPr>
                <w:sz w:val="18"/>
                <w:szCs w:val="18"/>
              </w:rPr>
              <w:t>People</w:t>
            </w:r>
          </w:p>
        </w:tc>
        <w:tc>
          <w:tcPr>
            <w:tcW w:w="567" w:type="pct"/>
            <w:shd w:val="clear" w:color="auto" w:fill="auto"/>
          </w:tcPr>
          <w:p w14:paraId="64ED57CC" w14:textId="77777777" w:rsidR="002121B6" w:rsidRPr="006B7641" w:rsidRDefault="002121B6" w:rsidP="00D0177B">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004E1DA8" w14:textId="77777777" w:rsidR="002121B6" w:rsidRPr="006B7641" w:rsidRDefault="002121B6" w:rsidP="00D0177B">
            <w:pPr>
              <w:pStyle w:val="BodyText"/>
              <w:rPr>
                <w:rFonts w:cs="Arial"/>
                <w:sz w:val="18"/>
                <w:szCs w:val="18"/>
              </w:rPr>
            </w:pPr>
            <w:r w:rsidRPr="006B7641">
              <w:rPr>
                <w:sz w:val="18"/>
                <w:szCs w:val="18"/>
              </w:rPr>
              <w:t>20</w:t>
            </w:r>
          </w:p>
        </w:tc>
        <w:tc>
          <w:tcPr>
            <w:tcW w:w="378" w:type="pct"/>
            <w:shd w:val="clear" w:color="auto" w:fill="auto"/>
          </w:tcPr>
          <w:p w14:paraId="4FD462C3" w14:textId="77777777" w:rsidR="002121B6" w:rsidRPr="006B7641" w:rsidRDefault="002121B6" w:rsidP="00D0177B">
            <w:pPr>
              <w:pStyle w:val="BodyText"/>
              <w:rPr>
                <w:rFonts w:cs="Arial"/>
                <w:sz w:val="18"/>
                <w:szCs w:val="18"/>
              </w:rPr>
            </w:pPr>
          </w:p>
        </w:tc>
        <w:tc>
          <w:tcPr>
            <w:tcW w:w="377" w:type="pct"/>
            <w:shd w:val="clear" w:color="auto" w:fill="auto"/>
          </w:tcPr>
          <w:p w14:paraId="21DDBD8B" w14:textId="77777777" w:rsidR="002121B6" w:rsidRPr="006B7641" w:rsidRDefault="002121B6" w:rsidP="00D0177B">
            <w:pPr>
              <w:pStyle w:val="BodyText"/>
              <w:rPr>
                <w:rFonts w:cs="Arial"/>
                <w:sz w:val="18"/>
                <w:szCs w:val="18"/>
              </w:rPr>
            </w:pPr>
          </w:p>
        </w:tc>
        <w:tc>
          <w:tcPr>
            <w:tcW w:w="425" w:type="pct"/>
          </w:tcPr>
          <w:p w14:paraId="52BD322B" w14:textId="77777777" w:rsidR="002121B6" w:rsidRPr="006B7641" w:rsidRDefault="002121B6" w:rsidP="00D0177B">
            <w:pPr>
              <w:pStyle w:val="BodyText"/>
              <w:rPr>
                <w:rFonts w:cs="Arial"/>
                <w:sz w:val="18"/>
                <w:szCs w:val="18"/>
              </w:rPr>
            </w:pPr>
            <w:r>
              <w:rPr>
                <w:sz w:val="18"/>
                <w:szCs w:val="18"/>
              </w:rPr>
              <w:t>20</w:t>
            </w:r>
          </w:p>
        </w:tc>
        <w:tc>
          <w:tcPr>
            <w:tcW w:w="566" w:type="pct"/>
          </w:tcPr>
          <w:p w14:paraId="3F3A900F" w14:textId="77777777" w:rsidR="002121B6" w:rsidRPr="006B7641" w:rsidRDefault="002121B6" w:rsidP="00D0177B">
            <w:pPr>
              <w:pStyle w:val="BodyText"/>
              <w:rPr>
                <w:rFonts w:cs="Arial"/>
                <w:sz w:val="18"/>
                <w:szCs w:val="18"/>
              </w:rPr>
            </w:pPr>
            <w:r w:rsidRPr="006B7641">
              <w:rPr>
                <w:sz w:val="18"/>
                <w:szCs w:val="18"/>
              </w:rPr>
              <w:t>60</w:t>
            </w:r>
          </w:p>
        </w:tc>
      </w:tr>
      <w:tr w:rsidR="002121B6" w:rsidRPr="003C6276" w14:paraId="6348DFCF" w14:textId="77777777" w:rsidTr="002121B6">
        <w:tc>
          <w:tcPr>
            <w:tcW w:w="432" w:type="pct"/>
          </w:tcPr>
          <w:p w14:paraId="0021BBB6" w14:textId="77777777" w:rsidR="002121B6" w:rsidRPr="006B7641" w:rsidRDefault="002121B6" w:rsidP="00D0177B">
            <w:pPr>
              <w:pStyle w:val="BodyText"/>
              <w:rPr>
                <w:rFonts w:cs="Arial"/>
                <w:sz w:val="18"/>
                <w:szCs w:val="18"/>
              </w:rPr>
            </w:pPr>
            <w:r w:rsidRPr="6C479099">
              <w:rPr>
                <w:sz w:val="18"/>
                <w:szCs w:val="18"/>
              </w:rPr>
              <w:t>E.g. DI-A01</w:t>
            </w:r>
          </w:p>
        </w:tc>
        <w:tc>
          <w:tcPr>
            <w:tcW w:w="1454" w:type="pct"/>
          </w:tcPr>
          <w:p w14:paraId="292AEEE3" w14:textId="77777777" w:rsidR="002121B6" w:rsidRPr="006B7641" w:rsidRDefault="002121B6" w:rsidP="00D0177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5" w:type="pct"/>
          </w:tcPr>
          <w:p w14:paraId="6F1B5607" w14:textId="77777777" w:rsidR="002121B6" w:rsidRPr="006B7641" w:rsidRDefault="002121B6" w:rsidP="00D0177B">
            <w:pPr>
              <w:pStyle w:val="BodyText"/>
              <w:rPr>
                <w:rFonts w:cs="Arial"/>
                <w:sz w:val="18"/>
                <w:szCs w:val="18"/>
              </w:rPr>
            </w:pPr>
            <w:r w:rsidRPr="006B7641">
              <w:rPr>
                <w:sz w:val="18"/>
                <w:szCs w:val="18"/>
              </w:rPr>
              <w:t>People</w:t>
            </w:r>
          </w:p>
        </w:tc>
        <w:tc>
          <w:tcPr>
            <w:tcW w:w="567" w:type="pct"/>
            <w:shd w:val="clear" w:color="auto" w:fill="auto"/>
          </w:tcPr>
          <w:p w14:paraId="06C0316C" w14:textId="77777777" w:rsidR="002121B6" w:rsidRPr="006B7641" w:rsidRDefault="002121B6" w:rsidP="00D0177B">
            <w:pPr>
              <w:pStyle w:val="BodyText"/>
              <w:rPr>
                <w:rFonts w:cs="Arial"/>
                <w:sz w:val="18"/>
                <w:szCs w:val="18"/>
              </w:rPr>
            </w:pPr>
            <w:r>
              <w:rPr>
                <w:sz w:val="18"/>
                <w:szCs w:val="18"/>
              </w:rPr>
              <w:t>Women</w:t>
            </w:r>
          </w:p>
        </w:tc>
        <w:tc>
          <w:tcPr>
            <w:tcW w:w="377" w:type="pct"/>
            <w:shd w:val="clear" w:color="auto" w:fill="auto"/>
          </w:tcPr>
          <w:p w14:paraId="1634BED9" w14:textId="77777777" w:rsidR="002121B6" w:rsidRPr="006B7641" w:rsidRDefault="002121B6" w:rsidP="00D0177B">
            <w:pPr>
              <w:pStyle w:val="BodyText"/>
              <w:rPr>
                <w:rFonts w:cs="Arial"/>
                <w:sz w:val="18"/>
                <w:szCs w:val="18"/>
              </w:rPr>
            </w:pPr>
            <w:r>
              <w:rPr>
                <w:sz w:val="18"/>
                <w:szCs w:val="18"/>
              </w:rPr>
              <w:t>30</w:t>
            </w:r>
          </w:p>
        </w:tc>
        <w:tc>
          <w:tcPr>
            <w:tcW w:w="378" w:type="pct"/>
            <w:shd w:val="clear" w:color="auto" w:fill="auto"/>
          </w:tcPr>
          <w:p w14:paraId="008A50AB" w14:textId="77777777" w:rsidR="002121B6" w:rsidRPr="006B7641" w:rsidRDefault="002121B6" w:rsidP="00D0177B">
            <w:pPr>
              <w:pStyle w:val="BodyText"/>
              <w:rPr>
                <w:rFonts w:cs="Arial"/>
                <w:sz w:val="18"/>
                <w:szCs w:val="18"/>
              </w:rPr>
            </w:pPr>
          </w:p>
        </w:tc>
        <w:tc>
          <w:tcPr>
            <w:tcW w:w="377" w:type="pct"/>
            <w:shd w:val="clear" w:color="auto" w:fill="auto"/>
          </w:tcPr>
          <w:p w14:paraId="55456EAF" w14:textId="77777777" w:rsidR="002121B6" w:rsidRPr="006B7641" w:rsidRDefault="002121B6" w:rsidP="00D0177B">
            <w:pPr>
              <w:pStyle w:val="BodyText"/>
              <w:rPr>
                <w:rFonts w:cs="Arial"/>
                <w:sz w:val="18"/>
                <w:szCs w:val="18"/>
              </w:rPr>
            </w:pPr>
          </w:p>
        </w:tc>
        <w:tc>
          <w:tcPr>
            <w:tcW w:w="425" w:type="pct"/>
          </w:tcPr>
          <w:p w14:paraId="63B4231D" w14:textId="77777777" w:rsidR="002121B6" w:rsidRPr="006B7641" w:rsidRDefault="002121B6" w:rsidP="00D0177B">
            <w:pPr>
              <w:pStyle w:val="BodyText"/>
              <w:rPr>
                <w:rFonts w:cs="Arial"/>
                <w:sz w:val="18"/>
                <w:szCs w:val="18"/>
              </w:rPr>
            </w:pPr>
            <w:r>
              <w:rPr>
                <w:sz w:val="18"/>
                <w:szCs w:val="18"/>
              </w:rPr>
              <w:t>30</w:t>
            </w:r>
          </w:p>
        </w:tc>
        <w:tc>
          <w:tcPr>
            <w:tcW w:w="566" w:type="pct"/>
          </w:tcPr>
          <w:p w14:paraId="10B3F84A" w14:textId="77777777" w:rsidR="002121B6" w:rsidRPr="006B7641" w:rsidRDefault="002121B6" w:rsidP="00D0177B">
            <w:pPr>
              <w:pStyle w:val="BodyText"/>
              <w:rPr>
                <w:rFonts w:cs="Arial"/>
                <w:sz w:val="18"/>
                <w:szCs w:val="18"/>
              </w:rPr>
            </w:pPr>
            <w:r w:rsidRPr="6C479099">
              <w:rPr>
                <w:sz w:val="18"/>
                <w:szCs w:val="18"/>
              </w:rPr>
              <w:t>60</w:t>
            </w:r>
          </w:p>
        </w:tc>
      </w:tr>
      <w:tr w:rsidR="002121B6" w:rsidRPr="003C6276" w14:paraId="05491108" w14:textId="77777777" w:rsidTr="002121B6">
        <w:tc>
          <w:tcPr>
            <w:tcW w:w="432" w:type="pct"/>
          </w:tcPr>
          <w:p w14:paraId="7DBEF97D" w14:textId="77777777" w:rsidR="002121B6" w:rsidRPr="006B7641" w:rsidRDefault="002121B6"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227622D4" w14:textId="77777777" w:rsidR="002121B6" w:rsidRPr="006B7641" w:rsidRDefault="002121B6"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2922E094" w14:textId="77777777" w:rsidR="002121B6" w:rsidRPr="006B7641" w:rsidRDefault="002121B6" w:rsidP="00D0177B">
            <w:pPr>
              <w:pStyle w:val="BodyText"/>
              <w:rPr>
                <w:rFonts w:cs="Arial"/>
                <w:sz w:val="18"/>
                <w:szCs w:val="18"/>
              </w:rPr>
            </w:pPr>
            <w:r>
              <w:rPr>
                <w:sz w:val="18"/>
                <w:szCs w:val="18"/>
              </w:rPr>
              <w:t>Number</w:t>
            </w:r>
          </w:p>
        </w:tc>
        <w:tc>
          <w:tcPr>
            <w:tcW w:w="567" w:type="pct"/>
            <w:shd w:val="clear" w:color="auto" w:fill="auto"/>
          </w:tcPr>
          <w:p w14:paraId="3A0E6522" w14:textId="77777777" w:rsidR="002121B6" w:rsidRPr="006B7641" w:rsidRDefault="002121B6" w:rsidP="00D0177B">
            <w:pPr>
              <w:pStyle w:val="BodyText"/>
              <w:rPr>
                <w:rFonts w:cs="Arial"/>
                <w:sz w:val="18"/>
                <w:szCs w:val="18"/>
              </w:rPr>
            </w:pPr>
            <w:r>
              <w:rPr>
                <w:sz w:val="18"/>
                <w:szCs w:val="18"/>
              </w:rPr>
              <w:t>New</w:t>
            </w:r>
          </w:p>
        </w:tc>
        <w:tc>
          <w:tcPr>
            <w:tcW w:w="377" w:type="pct"/>
            <w:shd w:val="clear" w:color="auto" w:fill="auto"/>
          </w:tcPr>
          <w:p w14:paraId="554A9B3F" w14:textId="77777777" w:rsidR="002121B6" w:rsidRPr="006B7641" w:rsidRDefault="002121B6" w:rsidP="00D0177B">
            <w:pPr>
              <w:pStyle w:val="BodyText"/>
              <w:rPr>
                <w:rFonts w:cs="Arial"/>
                <w:sz w:val="18"/>
                <w:szCs w:val="18"/>
              </w:rPr>
            </w:pPr>
            <w:r>
              <w:rPr>
                <w:sz w:val="18"/>
                <w:szCs w:val="18"/>
              </w:rPr>
              <w:t>1</w:t>
            </w:r>
          </w:p>
        </w:tc>
        <w:tc>
          <w:tcPr>
            <w:tcW w:w="378" w:type="pct"/>
            <w:shd w:val="clear" w:color="auto" w:fill="auto"/>
          </w:tcPr>
          <w:p w14:paraId="2A32AE2F" w14:textId="77777777" w:rsidR="002121B6" w:rsidRPr="006B7641" w:rsidRDefault="002121B6" w:rsidP="00D0177B">
            <w:pPr>
              <w:pStyle w:val="BodyText"/>
              <w:rPr>
                <w:rFonts w:cs="Arial"/>
                <w:sz w:val="18"/>
                <w:szCs w:val="18"/>
              </w:rPr>
            </w:pPr>
          </w:p>
        </w:tc>
        <w:tc>
          <w:tcPr>
            <w:tcW w:w="377" w:type="pct"/>
            <w:shd w:val="clear" w:color="auto" w:fill="auto"/>
          </w:tcPr>
          <w:p w14:paraId="755102EF" w14:textId="77777777" w:rsidR="002121B6" w:rsidRPr="006B7641" w:rsidRDefault="002121B6" w:rsidP="00D0177B">
            <w:pPr>
              <w:pStyle w:val="BodyText"/>
              <w:rPr>
                <w:rFonts w:cs="Arial"/>
                <w:sz w:val="18"/>
                <w:szCs w:val="18"/>
              </w:rPr>
            </w:pPr>
          </w:p>
        </w:tc>
        <w:tc>
          <w:tcPr>
            <w:tcW w:w="425" w:type="pct"/>
          </w:tcPr>
          <w:p w14:paraId="3FEA7E10" w14:textId="77777777" w:rsidR="002121B6" w:rsidRPr="006B7641" w:rsidRDefault="002121B6" w:rsidP="00D0177B">
            <w:pPr>
              <w:pStyle w:val="BodyText"/>
              <w:rPr>
                <w:rFonts w:cs="Arial"/>
                <w:sz w:val="18"/>
                <w:szCs w:val="18"/>
              </w:rPr>
            </w:pPr>
            <w:r>
              <w:rPr>
                <w:sz w:val="18"/>
                <w:szCs w:val="18"/>
              </w:rPr>
              <w:t>1</w:t>
            </w:r>
          </w:p>
        </w:tc>
        <w:tc>
          <w:tcPr>
            <w:tcW w:w="566" w:type="pct"/>
          </w:tcPr>
          <w:p w14:paraId="21F313BD" w14:textId="77777777" w:rsidR="002121B6" w:rsidRPr="006B7641" w:rsidRDefault="002121B6" w:rsidP="00D0177B">
            <w:pPr>
              <w:pStyle w:val="BodyText"/>
              <w:rPr>
                <w:rFonts w:cs="Arial"/>
                <w:sz w:val="18"/>
                <w:szCs w:val="18"/>
              </w:rPr>
            </w:pPr>
            <w:r>
              <w:rPr>
                <w:sz w:val="18"/>
                <w:szCs w:val="18"/>
              </w:rPr>
              <w:t>2</w:t>
            </w:r>
          </w:p>
        </w:tc>
      </w:tr>
      <w:tr w:rsidR="002121B6" w:rsidRPr="003C6276" w14:paraId="6B805122" w14:textId="77777777" w:rsidTr="002121B6">
        <w:tc>
          <w:tcPr>
            <w:tcW w:w="432" w:type="pct"/>
          </w:tcPr>
          <w:p w14:paraId="5F1F0B70" w14:textId="77777777" w:rsidR="002121B6" w:rsidRPr="006B7641" w:rsidRDefault="002121B6"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4506B5FB" w14:textId="77777777" w:rsidR="002121B6" w:rsidRPr="006B7641" w:rsidRDefault="002121B6"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2D804669" w14:textId="77777777" w:rsidR="002121B6" w:rsidRPr="006B7641" w:rsidRDefault="002121B6" w:rsidP="00D0177B">
            <w:pPr>
              <w:pStyle w:val="BodyText"/>
              <w:rPr>
                <w:rFonts w:cs="Arial"/>
                <w:sz w:val="18"/>
                <w:szCs w:val="18"/>
              </w:rPr>
            </w:pPr>
            <w:r>
              <w:rPr>
                <w:sz w:val="18"/>
                <w:szCs w:val="18"/>
              </w:rPr>
              <w:t>Number</w:t>
            </w:r>
          </w:p>
        </w:tc>
        <w:tc>
          <w:tcPr>
            <w:tcW w:w="567" w:type="pct"/>
            <w:shd w:val="clear" w:color="auto" w:fill="auto"/>
          </w:tcPr>
          <w:p w14:paraId="2D19F706" w14:textId="77777777" w:rsidR="002121B6" w:rsidRPr="006B7641" w:rsidRDefault="002121B6" w:rsidP="00D0177B">
            <w:pPr>
              <w:pStyle w:val="BodyText"/>
              <w:rPr>
                <w:rFonts w:cs="Arial"/>
                <w:sz w:val="18"/>
                <w:szCs w:val="18"/>
              </w:rPr>
            </w:pPr>
            <w:r>
              <w:rPr>
                <w:sz w:val="18"/>
                <w:szCs w:val="18"/>
              </w:rPr>
              <w:t>Improved</w:t>
            </w:r>
          </w:p>
        </w:tc>
        <w:tc>
          <w:tcPr>
            <w:tcW w:w="377" w:type="pct"/>
            <w:shd w:val="clear" w:color="auto" w:fill="auto"/>
          </w:tcPr>
          <w:p w14:paraId="58266297" w14:textId="77777777" w:rsidR="002121B6" w:rsidRPr="006B7641" w:rsidRDefault="002121B6" w:rsidP="00D0177B">
            <w:pPr>
              <w:pStyle w:val="BodyText"/>
              <w:rPr>
                <w:rFonts w:cs="Arial"/>
                <w:sz w:val="18"/>
                <w:szCs w:val="18"/>
              </w:rPr>
            </w:pPr>
            <w:r>
              <w:rPr>
                <w:sz w:val="18"/>
                <w:szCs w:val="18"/>
              </w:rPr>
              <w:t>1</w:t>
            </w:r>
          </w:p>
        </w:tc>
        <w:tc>
          <w:tcPr>
            <w:tcW w:w="378" w:type="pct"/>
            <w:shd w:val="clear" w:color="auto" w:fill="auto"/>
          </w:tcPr>
          <w:p w14:paraId="53A12AA6" w14:textId="77777777" w:rsidR="002121B6" w:rsidRPr="006B7641" w:rsidRDefault="002121B6" w:rsidP="00D0177B">
            <w:pPr>
              <w:pStyle w:val="BodyText"/>
              <w:rPr>
                <w:rFonts w:cs="Arial"/>
                <w:sz w:val="18"/>
                <w:szCs w:val="18"/>
              </w:rPr>
            </w:pPr>
          </w:p>
        </w:tc>
        <w:tc>
          <w:tcPr>
            <w:tcW w:w="377" w:type="pct"/>
            <w:shd w:val="clear" w:color="auto" w:fill="auto"/>
          </w:tcPr>
          <w:p w14:paraId="68EDFC71" w14:textId="77777777" w:rsidR="002121B6" w:rsidRPr="006B7641" w:rsidRDefault="002121B6" w:rsidP="00D0177B">
            <w:pPr>
              <w:pStyle w:val="BodyText"/>
              <w:rPr>
                <w:rFonts w:cs="Arial"/>
                <w:sz w:val="18"/>
                <w:szCs w:val="18"/>
              </w:rPr>
            </w:pPr>
          </w:p>
        </w:tc>
        <w:tc>
          <w:tcPr>
            <w:tcW w:w="425" w:type="pct"/>
          </w:tcPr>
          <w:p w14:paraId="0CFA6899" w14:textId="77777777" w:rsidR="002121B6" w:rsidRPr="006B7641" w:rsidRDefault="002121B6" w:rsidP="00D0177B">
            <w:pPr>
              <w:pStyle w:val="BodyText"/>
              <w:rPr>
                <w:rFonts w:cs="Arial"/>
                <w:sz w:val="18"/>
                <w:szCs w:val="18"/>
              </w:rPr>
            </w:pPr>
            <w:r>
              <w:rPr>
                <w:sz w:val="18"/>
                <w:szCs w:val="18"/>
              </w:rPr>
              <w:t>1</w:t>
            </w:r>
          </w:p>
        </w:tc>
        <w:tc>
          <w:tcPr>
            <w:tcW w:w="566" w:type="pct"/>
          </w:tcPr>
          <w:p w14:paraId="7D8B7E7C" w14:textId="77777777" w:rsidR="002121B6" w:rsidRPr="006B7641" w:rsidRDefault="002121B6" w:rsidP="00D0177B">
            <w:pPr>
              <w:pStyle w:val="BodyText"/>
              <w:rPr>
                <w:rFonts w:cs="Arial"/>
                <w:sz w:val="18"/>
                <w:szCs w:val="18"/>
              </w:rPr>
            </w:pPr>
            <w:r>
              <w:rPr>
                <w:sz w:val="18"/>
                <w:szCs w:val="18"/>
              </w:rPr>
              <w:t>3</w:t>
            </w:r>
          </w:p>
        </w:tc>
      </w:tr>
    </w:tbl>
    <w:p w14:paraId="426466A4" w14:textId="77777777" w:rsidR="009B43FA" w:rsidRDefault="009B43FA" w:rsidP="009B43FA"/>
    <w:p w14:paraId="5E555159" w14:textId="77777777" w:rsidR="00BA425B" w:rsidRPr="00BA425B" w:rsidRDefault="00BA425B" w:rsidP="00BA425B">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362097B8" w14:textId="77777777" w:rsidR="00F627EA" w:rsidRDefault="00F627EA" w:rsidP="00F627EA">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627EA" w:rsidRPr="008F2589" w14:paraId="3B7F11C1" w14:textId="77777777" w:rsidTr="00E03B23">
        <w:trPr>
          <w:tblHeader/>
        </w:trPr>
        <w:tc>
          <w:tcPr>
            <w:tcW w:w="730" w:type="pct"/>
          </w:tcPr>
          <w:p w14:paraId="1B694284" w14:textId="77777777" w:rsidR="00F627EA" w:rsidRPr="00C840C9" w:rsidRDefault="00F627EA" w:rsidP="00E03B23">
            <w:pPr>
              <w:pStyle w:val="BodyText"/>
              <w:jc w:val="center"/>
              <w:rPr>
                <w:b/>
                <w:sz w:val="18"/>
                <w:szCs w:val="18"/>
              </w:rPr>
            </w:pPr>
            <w:r w:rsidRPr="00C840C9">
              <w:rPr>
                <w:b/>
                <w:sz w:val="18"/>
                <w:szCs w:val="18"/>
              </w:rPr>
              <w:t>Title</w:t>
            </w:r>
          </w:p>
        </w:tc>
        <w:tc>
          <w:tcPr>
            <w:tcW w:w="730" w:type="pct"/>
          </w:tcPr>
          <w:p w14:paraId="30297F2C" w14:textId="77777777" w:rsidR="00F627EA" w:rsidRPr="00C840C9" w:rsidRDefault="00F627EA" w:rsidP="00E03B23">
            <w:pPr>
              <w:pStyle w:val="BodyText"/>
              <w:jc w:val="center"/>
              <w:rPr>
                <w:b/>
                <w:sz w:val="18"/>
                <w:szCs w:val="18"/>
              </w:rPr>
            </w:pPr>
            <w:r w:rsidRPr="00C840C9">
              <w:rPr>
                <w:b/>
                <w:sz w:val="18"/>
                <w:szCs w:val="18"/>
              </w:rPr>
              <w:t>Type</w:t>
            </w:r>
          </w:p>
          <w:p w14:paraId="43007DD2" w14:textId="570917E9" w:rsidR="00F627EA" w:rsidRPr="00C840C9" w:rsidRDefault="005C39A3" w:rsidP="00E03B23">
            <w:pPr>
              <w:pStyle w:val="BodyText"/>
              <w:jc w:val="center"/>
              <w:rPr>
                <w:sz w:val="18"/>
                <w:szCs w:val="18"/>
              </w:rPr>
            </w:pPr>
            <w:r w:rsidRPr="00C840C9">
              <w:rPr>
                <w:sz w:val="18"/>
                <w:szCs w:val="18"/>
              </w:rPr>
              <w:t>(e.g. journals, best practice manual, blog post, online videos, podcasts, CDs)</w:t>
            </w:r>
          </w:p>
        </w:tc>
        <w:tc>
          <w:tcPr>
            <w:tcW w:w="798" w:type="pct"/>
          </w:tcPr>
          <w:p w14:paraId="04E7BC08" w14:textId="77777777" w:rsidR="00F627EA" w:rsidRPr="00C840C9" w:rsidRDefault="00F627EA" w:rsidP="00E03B23">
            <w:pPr>
              <w:pStyle w:val="BodyText"/>
              <w:jc w:val="center"/>
              <w:rPr>
                <w:b/>
                <w:sz w:val="18"/>
                <w:szCs w:val="18"/>
              </w:rPr>
            </w:pPr>
            <w:r w:rsidRPr="00C840C9">
              <w:rPr>
                <w:b/>
                <w:sz w:val="18"/>
                <w:szCs w:val="18"/>
              </w:rPr>
              <w:t>Detail</w:t>
            </w:r>
          </w:p>
          <w:p w14:paraId="4925311C" w14:textId="77777777" w:rsidR="00F627EA" w:rsidRPr="00C840C9" w:rsidRDefault="00F627EA" w:rsidP="00E03B23">
            <w:pPr>
              <w:pStyle w:val="BodyText"/>
              <w:jc w:val="center"/>
              <w:rPr>
                <w:sz w:val="18"/>
                <w:szCs w:val="18"/>
              </w:rPr>
            </w:pPr>
            <w:r w:rsidRPr="00C840C9">
              <w:rPr>
                <w:sz w:val="18"/>
                <w:szCs w:val="18"/>
              </w:rPr>
              <w:t>(authors, year)</w:t>
            </w:r>
          </w:p>
        </w:tc>
        <w:tc>
          <w:tcPr>
            <w:tcW w:w="580" w:type="pct"/>
          </w:tcPr>
          <w:p w14:paraId="32D9CD79" w14:textId="77777777" w:rsidR="00F627EA" w:rsidRPr="00C840C9" w:rsidRDefault="00F627EA" w:rsidP="00E03B23">
            <w:pPr>
              <w:pStyle w:val="BodyText"/>
              <w:jc w:val="center"/>
              <w:rPr>
                <w:b/>
                <w:sz w:val="18"/>
                <w:szCs w:val="18"/>
              </w:rPr>
            </w:pPr>
            <w:r w:rsidRPr="00C840C9">
              <w:rPr>
                <w:b/>
                <w:sz w:val="18"/>
                <w:szCs w:val="18"/>
              </w:rPr>
              <w:t>Gender of Lead Author</w:t>
            </w:r>
          </w:p>
        </w:tc>
        <w:tc>
          <w:tcPr>
            <w:tcW w:w="651" w:type="pct"/>
          </w:tcPr>
          <w:p w14:paraId="68AC6DAD" w14:textId="77777777" w:rsidR="00F627EA" w:rsidRPr="00C840C9" w:rsidRDefault="00F627EA" w:rsidP="00E03B23">
            <w:pPr>
              <w:pStyle w:val="BodyText"/>
              <w:jc w:val="center"/>
              <w:rPr>
                <w:b/>
                <w:sz w:val="18"/>
                <w:szCs w:val="18"/>
              </w:rPr>
            </w:pPr>
            <w:r w:rsidRPr="00C840C9">
              <w:rPr>
                <w:b/>
                <w:sz w:val="18"/>
                <w:szCs w:val="18"/>
              </w:rPr>
              <w:t>Nationality of Lead Author</w:t>
            </w:r>
          </w:p>
        </w:tc>
        <w:tc>
          <w:tcPr>
            <w:tcW w:w="651" w:type="pct"/>
          </w:tcPr>
          <w:p w14:paraId="39F87411" w14:textId="77777777" w:rsidR="00F627EA" w:rsidRPr="00C840C9" w:rsidRDefault="00F627EA" w:rsidP="00E03B23">
            <w:pPr>
              <w:pStyle w:val="BodyText"/>
              <w:jc w:val="center"/>
              <w:rPr>
                <w:b/>
                <w:sz w:val="18"/>
                <w:szCs w:val="18"/>
              </w:rPr>
            </w:pPr>
            <w:r w:rsidRPr="00C840C9">
              <w:rPr>
                <w:b/>
                <w:sz w:val="18"/>
                <w:szCs w:val="18"/>
              </w:rPr>
              <w:t>Publishers</w:t>
            </w:r>
          </w:p>
          <w:p w14:paraId="0B899170" w14:textId="77777777" w:rsidR="00F627EA" w:rsidRPr="00C840C9" w:rsidRDefault="00F627EA" w:rsidP="00E03B23">
            <w:pPr>
              <w:pStyle w:val="BodyText"/>
              <w:jc w:val="center"/>
              <w:rPr>
                <w:sz w:val="18"/>
                <w:szCs w:val="18"/>
              </w:rPr>
            </w:pPr>
            <w:r w:rsidRPr="00C840C9">
              <w:rPr>
                <w:sz w:val="18"/>
                <w:szCs w:val="18"/>
              </w:rPr>
              <w:t>(name, city)</w:t>
            </w:r>
          </w:p>
        </w:tc>
        <w:tc>
          <w:tcPr>
            <w:tcW w:w="860" w:type="pct"/>
          </w:tcPr>
          <w:p w14:paraId="379D2053" w14:textId="77777777" w:rsidR="00F627EA" w:rsidRPr="00C840C9" w:rsidRDefault="00F627EA" w:rsidP="00E03B23">
            <w:pPr>
              <w:pStyle w:val="BodyText"/>
              <w:jc w:val="center"/>
              <w:rPr>
                <w:b/>
                <w:sz w:val="18"/>
                <w:szCs w:val="18"/>
              </w:rPr>
            </w:pPr>
            <w:r w:rsidRPr="00C840C9">
              <w:rPr>
                <w:b/>
                <w:sz w:val="18"/>
                <w:szCs w:val="18"/>
              </w:rPr>
              <w:t>Available from</w:t>
            </w:r>
          </w:p>
          <w:p w14:paraId="21EDD131" w14:textId="77777777" w:rsidR="00F627EA" w:rsidRPr="00C840C9" w:rsidRDefault="00F627EA" w:rsidP="00E03B23">
            <w:pPr>
              <w:pStyle w:val="BodyText"/>
              <w:jc w:val="center"/>
              <w:rPr>
                <w:sz w:val="18"/>
                <w:szCs w:val="18"/>
              </w:rPr>
            </w:pPr>
            <w:r w:rsidRPr="00C840C9">
              <w:rPr>
                <w:sz w:val="18"/>
                <w:szCs w:val="18"/>
              </w:rPr>
              <w:t>(e.g. weblink or publisher if not available online)</w:t>
            </w:r>
          </w:p>
        </w:tc>
      </w:tr>
      <w:tr w:rsidR="00F627EA" w:rsidRPr="008F2589" w14:paraId="1BFDD81F" w14:textId="77777777" w:rsidTr="00E03B23">
        <w:tc>
          <w:tcPr>
            <w:tcW w:w="730" w:type="pct"/>
          </w:tcPr>
          <w:p w14:paraId="14D8E17F" w14:textId="77777777" w:rsidR="00F627EA" w:rsidRPr="00C840C9" w:rsidRDefault="00F627EA" w:rsidP="00E03B23">
            <w:pPr>
              <w:pStyle w:val="BodyText"/>
              <w:rPr>
                <w:sz w:val="18"/>
                <w:szCs w:val="18"/>
              </w:rPr>
            </w:pPr>
          </w:p>
        </w:tc>
        <w:tc>
          <w:tcPr>
            <w:tcW w:w="730" w:type="pct"/>
          </w:tcPr>
          <w:p w14:paraId="5F4F8A72" w14:textId="77777777" w:rsidR="00F627EA" w:rsidRPr="00C840C9" w:rsidRDefault="00F627EA" w:rsidP="00E03B23">
            <w:pPr>
              <w:pStyle w:val="BodyText"/>
              <w:rPr>
                <w:sz w:val="18"/>
                <w:szCs w:val="18"/>
              </w:rPr>
            </w:pPr>
          </w:p>
        </w:tc>
        <w:tc>
          <w:tcPr>
            <w:tcW w:w="798" w:type="pct"/>
          </w:tcPr>
          <w:p w14:paraId="097F11EE" w14:textId="77777777" w:rsidR="00F627EA" w:rsidRPr="00C840C9" w:rsidRDefault="00F627EA" w:rsidP="00E03B23">
            <w:pPr>
              <w:pStyle w:val="BodyText"/>
              <w:rPr>
                <w:sz w:val="18"/>
                <w:szCs w:val="18"/>
              </w:rPr>
            </w:pPr>
          </w:p>
        </w:tc>
        <w:tc>
          <w:tcPr>
            <w:tcW w:w="580" w:type="pct"/>
          </w:tcPr>
          <w:p w14:paraId="6ADF9B1E" w14:textId="77777777" w:rsidR="00F627EA" w:rsidRPr="00C840C9" w:rsidRDefault="00F627EA" w:rsidP="00E03B23">
            <w:pPr>
              <w:pStyle w:val="BodyText"/>
              <w:rPr>
                <w:sz w:val="18"/>
                <w:szCs w:val="18"/>
              </w:rPr>
            </w:pPr>
          </w:p>
        </w:tc>
        <w:tc>
          <w:tcPr>
            <w:tcW w:w="651" w:type="pct"/>
          </w:tcPr>
          <w:p w14:paraId="1F4ECEED" w14:textId="77777777" w:rsidR="00F627EA" w:rsidRPr="00C840C9" w:rsidRDefault="00F627EA" w:rsidP="00E03B23">
            <w:pPr>
              <w:pStyle w:val="BodyText"/>
              <w:rPr>
                <w:sz w:val="18"/>
                <w:szCs w:val="18"/>
              </w:rPr>
            </w:pPr>
          </w:p>
        </w:tc>
        <w:tc>
          <w:tcPr>
            <w:tcW w:w="651" w:type="pct"/>
          </w:tcPr>
          <w:p w14:paraId="2D652BD9" w14:textId="77777777" w:rsidR="00F627EA" w:rsidRPr="00C840C9" w:rsidRDefault="00F627EA" w:rsidP="00E03B23">
            <w:pPr>
              <w:pStyle w:val="BodyText"/>
              <w:rPr>
                <w:sz w:val="18"/>
                <w:szCs w:val="18"/>
              </w:rPr>
            </w:pPr>
          </w:p>
        </w:tc>
        <w:tc>
          <w:tcPr>
            <w:tcW w:w="860" w:type="pct"/>
          </w:tcPr>
          <w:p w14:paraId="1D4FDDD4" w14:textId="77777777" w:rsidR="00F627EA" w:rsidRPr="00C840C9" w:rsidRDefault="00F627EA" w:rsidP="00E03B23">
            <w:pPr>
              <w:pStyle w:val="BodyText"/>
              <w:rPr>
                <w:sz w:val="18"/>
                <w:szCs w:val="18"/>
              </w:rPr>
            </w:pPr>
          </w:p>
        </w:tc>
      </w:tr>
      <w:tr w:rsidR="00F627EA" w:rsidRPr="008F2589" w14:paraId="30AF1E85" w14:textId="77777777" w:rsidTr="00E03B23">
        <w:tc>
          <w:tcPr>
            <w:tcW w:w="730" w:type="pct"/>
          </w:tcPr>
          <w:p w14:paraId="7458E963" w14:textId="77777777" w:rsidR="00F627EA" w:rsidRPr="00C840C9" w:rsidRDefault="00F627EA" w:rsidP="00E03B23">
            <w:pPr>
              <w:pStyle w:val="BodyText"/>
              <w:rPr>
                <w:sz w:val="18"/>
                <w:szCs w:val="18"/>
              </w:rPr>
            </w:pPr>
          </w:p>
        </w:tc>
        <w:tc>
          <w:tcPr>
            <w:tcW w:w="730" w:type="pct"/>
          </w:tcPr>
          <w:p w14:paraId="11FE69C9" w14:textId="77777777" w:rsidR="00F627EA" w:rsidRPr="00C840C9" w:rsidRDefault="00F627EA" w:rsidP="00E03B23">
            <w:pPr>
              <w:pStyle w:val="BodyText"/>
              <w:rPr>
                <w:sz w:val="18"/>
                <w:szCs w:val="18"/>
              </w:rPr>
            </w:pPr>
          </w:p>
        </w:tc>
        <w:tc>
          <w:tcPr>
            <w:tcW w:w="798" w:type="pct"/>
          </w:tcPr>
          <w:p w14:paraId="682D105F" w14:textId="77777777" w:rsidR="00F627EA" w:rsidRPr="00C840C9" w:rsidRDefault="00F627EA" w:rsidP="00E03B23">
            <w:pPr>
              <w:pStyle w:val="BodyText"/>
              <w:rPr>
                <w:sz w:val="18"/>
                <w:szCs w:val="18"/>
              </w:rPr>
            </w:pPr>
          </w:p>
        </w:tc>
        <w:tc>
          <w:tcPr>
            <w:tcW w:w="580" w:type="pct"/>
          </w:tcPr>
          <w:p w14:paraId="23D9E9E0" w14:textId="77777777" w:rsidR="00F627EA" w:rsidRPr="00C840C9" w:rsidRDefault="00F627EA" w:rsidP="00E03B23">
            <w:pPr>
              <w:pStyle w:val="BodyText"/>
              <w:rPr>
                <w:sz w:val="18"/>
                <w:szCs w:val="18"/>
              </w:rPr>
            </w:pPr>
          </w:p>
        </w:tc>
        <w:tc>
          <w:tcPr>
            <w:tcW w:w="651" w:type="pct"/>
          </w:tcPr>
          <w:p w14:paraId="79EDF649" w14:textId="77777777" w:rsidR="00F627EA" w:rsidRPr="00C840C9" w:rsidRDefault="00F627EA" w:rsidP="00E03B23">
            <w:pPr>
              <w:pStyle w:val="BodyText"/>
              <w:rPr>
                <w:sz w:val="18"/>
                <w:szCs w:val="18"/>
              </w:rPr>
            </w:pPr>
          </w:p>
        </w:tc>
        <w:tc>
          <w:tcPr>
            <w:tcW w:w="651" w:type="pct"/>
          </w:tcPr>
          <w:p w14:paraId="390E4C66" w14:textId="77777777" w:rsidR="00F627EA" w:rsidRPr="00C840C9" w:rsidRDefault="00F627EA" w:rsidP="00E03B23">
            <w:pPr>
              <w:pStyle w:val="BodyText"/>
              <w:rPr>
                <w:sz w:val="18"/>
                <w:szCs w:val="18"/>
              </w:rPr>
            </w:pPr>
          </w:p>
        </w:tc>
        <w:tc>
          <w:tcPr>
            <w:tcW w:w="860" w:type="pct"/>
          </w:tcPr>
          <w:p w14:paraId="7495C4E3" w14:textId="77777777" w:rsidR="00F627EA" w:rsidRPr="00C840C9" w:rsidRDefault="00F627EA" w:rsidP="00E03B23">
            <w:pPr>
              <w:pStyle w:val="BodyText"/>
              <w:rPr>
                <w:sz w:val="18"/>
                <w:szCs w:val="18"/>
              </w:rPr>
            </w:pPr>
          </w:p>
        </w:tc>
      </w:tr>
    </w:tbl>
    <w:p w14:paraId="55E88B76" w14:textId="77777777" w:rsidR="00F627EA" w:rsidRDefault="00F627EA" w:rsidP="00F627EA">
      <w:pPr>
        <w:pStyle w:val="Heading1"/>
        <w:numPr>
          <w:ilvl w:val="0"/>
          <w:numId w:val="0"/>
        </w:numPr>
        <w:sectPr w:rsidR="00F627EA" w:rsidSect="00F627EA">
          <w:pgSz w:w="16834" w:h="11909" w:orient="landscape" w:code="9"/>
          <w:pgMar w:top="1304" w:right="851" w:bottom="1304" w:left="851" w:header="720" w:footer="720" w:gutter="0"/>
          <w:cols w:space="720"/>
          <w:docGrid w:linePitch="299"/>
        </w:sectPr>
      </w:pPr>
    </w:p>
    <w:p w14:paraId="4F6163EE" w14:textId="77777777" w:rsidR="00F627EA" w:rsidRPr="007732DD" w:rsidRDefault="00F627EA" w:rsidP="00F627E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455410DA" w14:textId="77777777" w:rsidR="00F627EA" w:rsidRPr="007C209D" w:rsidRDefault="00F627EA" w:rsidP="00F627EA">
      <w:pPr>
        <w:pStyle w:val="BodyText"/>
        <w:rPr>
          <w:color w:val="0000FF"/>
          <w:szCs w:val="22"/>
        </w:rPr>
      </w:pPr>
      <w:r w:rsidRPr="007C20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45175A94" w14:textId="614B4551" w:rsidR="00F627EA" w:rsidRPr="007C209D" w:rsidRDefault="00F627EA" w:rsidP="00F627EA">
      <w:pPr>
        <w:pStyle w:val="BodyText"/>
        <w:rPr>
          <w:color w:val="0000FF"/>
          <w:szCs w:val="22"/>
        </w:rPr>
      </w:pPr>
      <w:r w:rsidRPr="007C209D">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9341E9">
        <w:rPr>
          <w:color w:val="0000FF"/>
          <w:szCs w:val="22"/>
        </w:rPr>
        <w:t>Annual</w:t>
      </w:r>
      <w:r w:rsidRPr="007C209D">
        <w:rPr>
          <w:color w:val="0000FF"/>
          <w:szCs w:val="22"/>
        </w:rPr>
        <w:t xml:space="preserve"> Report text.</w:t>
      </w:r>
    </w:p>
    <w:p w14:paraId="2BFAC25F" w14:textId="77777777" w:rsidR="00F627EA" w:rsidRPr="007C209D" w:rsidRDefault="00F627EA" w:rsidP="00F627EA">
      <w:pPr>
        <w:pStyle w:val="BodyText"/>
        <w:rPr>
          <w:color w:val="0000FF"/>
          <w:szCs w:val="22"/>
        </w:rPr>
        <w:sectPr w:rsidR="00F627EA" w:rsidRPr="007C209D" w:rsidSect="00AF5274">
          <w:pgSz w:w="11909" w:h="16834" w:code="9"/>
          <w:pgMar w:top="851" w:right="1304" w:bottom="851" w:left="1304" w:header="720" w:footer="720" w:gutter="0"/>
          <w:cols w:space="720"/>
        </w:sectPr>
      </w:pPr>
      <w:r w:rsidRPr="007C209D">
        <w:rPr>
          <w:color w:val="0000FF"/>
          <w:szCs w:val="22"/>
        </w:rPr>
        <w:t>If you are attaching separate documents, please list them here with an Annex reference number so that we can clearly identify the correct documents.</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6189C8C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1F7BD3AA" w:rsidR="00A14CBE" w:rsidRDefault="00A14CBE" w:rsidP="00B5122B">
            <w:pPr>
              <w:pStyle w:val="BodyText"/>
            </w:pPr>
            <w:r w:rsidRPr="00C5376C">
              <w:rPr>
                <w:b/>
              </w:rPr>
              <w:t xml:space="preserve">Is the report less than </w:t>
            </w:r>
            <w:r w:rsidR="00B5122B">
              <w:rPr>
                <w:b/>
              </w:rPr>
              <w:t>10</w:t>
            </w:r>
            <w:r w:rsidRPr="00C5376C">
              <w:rPr>
                <w:b/>
              </w:rPr>
              <w:t>MB?</w:t>
            </w:r>
            <w:r>
              <w:t xml:space="preserve"> If so, please email to </w:t>
            </w:r>
            <w:hyperlink r:id="rId27"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11598682"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7C209D">
              <w:br/>
            </w:r>
            <w:hyperlink r:id="rId28" w:history="1">
              <w:r w:rsidR="007C209D" w:rsidRPr="00F879C5">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4E0591" w14:paraId="6E021EF4" w14:textId="77777777" w:rsidTr="00B5122B">
        <w:tc>
          <w:tcPr>
            <w:tcW w:w="4451" w:type="pct"/>
            <w:shd w:val="clear" w:color="auto" w:fill="auto"/>
          </w:tcPr>
          <w:p w14:paraId="3E020978" w14:textId="5149465C" w:rsidR="004E0591" w:rsidRPr="00C5376C" w:rsidRDefault="00DD3CF9" w:rsidP="00CB1AAB">
            <w:pPr>
              <w:pStyle w:val="BodyText"/>
              <w:rPr>
                <w:b/>
              </w:rPr>
            </w:pPr>
            <w:r w:rsidRPr="001C46A0">
              <w:rPr>
                <w:bCs/>
              </w:rPr>
              <w:t>If you are submitting photos for publicity purposes, do these meet the outlined requirements (see section 15)?</w:t>
            </w:r>
          </w:p>
        </w:tc>
        <w:tc>
          <w:tcPr>
            <w:tcW w:w="549" w:type="pct"/>
            <w:shd w:val="clear" w:color="auto" w:fill="auto"/>
          </w:tcPr>
          <w:p w14:paraId="6F320BF8" w14:textId="77777777" w:rsidR="004E0591" w:rsidRDefault="004E0591"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F29C" w14:textId="77777777" w:rsidR="002A3489" w:rsidRDefault="002A3489">
      <w:r>
        <w:separator/>
      </w:r>
    </w:p>
  </w:endnote>
  <w:endnote w:type="continuationSeparator" w:id="0">
    <w:p w14:paraId="30A4E4AE" w14:textId="77777777" w:rsidR="002A3489" w:rsidRDefault="002A3489">
      <w:r>
        <w:continuationSeparator/>
      </w:r>
    </w:p>
  </w:endnote>
  <w:endnote w:type="continuationNotice" w:id="1">
    <w:p w14:paraId="459CAA64" w14:textId="77777777" w:rsidR="002A3489" w:rsidRDefault="002A3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65C27341"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BA0302">
      <w:rPr>
        <w:sz w:val="16"/>
        <w:szCs w:val="16"/>
      </w:rPr>
      <w:t xml:space="preserve"> C&amp;C:</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5C39A3">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CA3B" w14:textId="77777777" w:rsidR="005C39A3" w:rsidRDefault="005C3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7C56C" w14:textId="77777777" w:rsidR="002A3489" w:rsidRDefault="002A3489">
      <w:r>
        <w:separator/>
      </w:r>
    </w:p>
  </w:footnote>
  <w:footnote w:type="continuationSeparator" w:id="0">
    <w:p w14:paraId="15250647" w14:textId="77777777" w:rsidR="002A3489" w:rsidRDefault="002A3489">
      <w:r>
        <w:continuationSeparator/>
      </w:r>
    </w:p>
  </w:footnote>
  <w:footnote w:type="continuationNotice" w:id="1">
    <w:p w14:paraId="533D96C3" w14:textId="77777777" w:rsidR="002A3489" w:rsidRDefault="002A3489"/>
  </w:footnote>
  <w:footnote w:id="2">
    <w:p w14:paraId="058EB5CE" w14:textId="77777777" w:rsidR="007106CD" w:rsidRPr="00E179C2" w:rsidRDefault="007106CD" w:rsidP="007106CD">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EE15AA7" w14:textId="77777777" w:rsidR="007106CD" w:rsidRPr="00E179C2" w:rsidRDefault="007106CD" w:rsidP="007106CD">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F6E6" w14:textId="77777777" w:rsidR="005C39A3" w:rsidRDefault="005C3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B2C3" w14:textId="77777777" w:rsidR="005C39A3" w:rsidRDefault="005C3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84"/>
      <w:gridCol w:w="3786"/>
    </w:tblGrid>
    <w:tr w:rsidR="00CE0817" w14:paraId="4EF31833" w14:textId="77777777" w:rsidTr="00B16F43">
      <w:tc>
        <w:tcPr>
          <w:tcW w:w="3686" w:type="dxa"/>
          <w:hideMark/>
        </w:tcPr>
        <w:p w14:paraId="777086A5" w14:textId="77777777" w:rsidR="00CE0817" w:rsidRDefault="00CE0817" w:rsidP="00CE0817">
          <w:pPr>
            <w:pStyle w:val="Header"/>
            <w:rPr>
              <w:rFonts w:ascii="Times New Roman" w:hAnsi="Times New Roman"/>
              <w:sz w:val="24"/>
            </w:rPr>
          </w:pPr>
          <w:r>
            <w:rPr>
              <w:noProof/>
            </w:rPr>
            <w:drawing>
              <wp:inline distT="0" distB="0" distL="0" distR="0" wp14:anchorId="5EF43577" wp14:editId="59B4075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884" w:type="dxa"/>
          <w:hideMark/>
        </w:tcPr>
        <w:p w14:paraId="32EA6347" w14:textId="77777777" w:rsidR="00CE0817" w:rsidRDefault="00CE0817" w:rsidP="00CE0817">
          <w:pPr>
            <w:pStyle w:val="Header"/>
          </w:pPr>
          <w:r>
            <w:rPr>
              <w:noProof/>
            </w:rPr>
            <w:drawing>
              <wp:inline distT="0" distB="0" distL="0" distR="0" wp14:anchorId="6A8BABFD" wp14:editId="6CC84246">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64EF6498" w14:textId="77777777" w:rsidR="00CE0817" w:rsidRDefault="00CE0817" w:rsidP="00CE0817">
          <w:pPr>
            <w:pStyle w:val="Header"/>
            <w:rPr>
              <w:b/>
              <w:bCs/>
            </w:rPr>
          </w:pPr>
          <w:r>
            <w:rPr>
              <w:noProof/>
            </w:rPr>
            <w:drawing>
              <wp:inline distT="0" distB="0" distL="0" distR="0" wp14:anchorId="62CA6B03" wp14:editId="0A782F2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01B77E2F" w:rsidR="00335157" w:rsidRPr="00CE0817" w:rsidRDefault="00335157" w:rsidP="00C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8"/>
  </w:num>
  <w:num w:numId="5" w16cid:durableId="762723902">
    <w:abstractNumId w:val="16"/>
  </w:num>
  <w:num w:numId="6" w16cid:durableId="1506242213">
    <w:abstractNumId w:val="0"/>
  </w:num>
  <w:num w:numId="7" w16cid:durableId="1270235959">
    <w:abstractNumId w:val="5"/>
  </w:num>
  <w:num w:numId="8" w16cid:durableId="773944515">
    <w:abstractNumId w:val="32"/>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3"/>
  </w:num>
  <w:num w:numId="25" w16cid:durableId="1488401023">
    <w:abstractNumId w:val="25"/>
  </w:num>
  <w:num w:numId="26" w16cid:durableId="1781296406">
    <w:abstractNumId w:val="24"/>
  </w:num>
  <w:num w:numId="27" w16cid:durableId="1814253512">
    <w:abstractNumId w:val="30"/>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29"/>
  </w:num>
  <w:num w:numId="33" w16cid:durableId="1371145737">
    <w:abstractNumId w:val="26"/>
  </w:num>
  <w:num w:numId="34" w16cid:durableId="1613247198">
    <w:abstractNumId w:val="20"/>
  </w:num>
  <w:num w:numId="35" w16cid:durableId="356657563">
    <w:abstractNumId w:val="31"/>
  </w:num>
  <w:num w:numId="36" w16cid:durableId="492449581">
    <w:abstractNumId w:val="22"/>
  </w:num>
  <w:num w:numId="37" w16cid:durableId="1789884980">
    <w:abstractNumId w:val="4"/>
  </w:num>
  <w:num w:numId="38" w16cid:durableId="541333655">
    <w:abstractNumId w:val="27"/>
  </w:num>
  <w:num w:numId="39" w16cid:durableId="3326830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1974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15797"/>
    <w:rsid w:val="00017533"/>
    <w:rsid w:val="00021DE9"/>
    <w:rsid w:val="00022703"/>
    <w:rsid w:val="000237D8"/>
    <w:rsid w:val="00024DC4"/>
    <w:rsid w:val="000334DA"/>
    <w:rsid w:val="00034585"/>
    <w:rsid w:val="00036955"/>
    <w:rsid w:val="000416D7"/>
    <w:rsid w:val="00046FB3"/>
    <w:rsid w:val="000508E0"/>
    <w:rsid w:val="00051E02"/>
    <w:rsid w:val="00065DD0"/>
    <w:rsid w:val="00066CC8"/>
    <w:rsid w:val="0007134A"/>
    <w:rsid w:val="00072182"/>
    <w:rsid w:val="00080416"/>
    <w:rsid w:val="000852AE"/>
    <w:rsid w:val="00086CC6"/>
    <w:rsid w:val="00090853"/>
    <w:rsid w:val="00094B74"/>
    <w:rsid w:val="0009579C"/>
    <w:rsid w:val="000A0DB1"/>
    <w:rsid w:val="000A1442"/>
    <w:rsid w:val="000A2799"/>
    <w:rsid w:val="000A3BFF"/>
    <w:rsid w:val="000A6D5D"/>
    <w:rsid w:val="000B1B77"/>
    <w:rsid w:val="000B1DF8"/>
    <w:rsid w:val="000B6AF0"/>
    <w:rsid w:val="000B77A3"/>
    <w:rsid w:val="000C23CB"/>
    <w:rsid w:val="000C25FB"/>
    <w:rsid w:val="000C3AC9"/>
    <w:rsid w:val="000D04AC"/>
    <w:rsid w:val="000D668D"/>
    <w:rsid w:val="000E21A0"/>
    <w:rsid w:val="000E317E"/>
    <w:rsid w:val="000E3C08"/>
    <w:rsid w:val="000E762A"/>
    <w:rsid w:val="000E7DE3"/>
    <w:rsid w:val="000F1DDB"/>
    <w:rsid w:val="000F23CE"/>
    <w:rsid w:val="000F30AB"/>
    <w:rsid w:val="00102F62"/>
    <w:rsid w:val="00116886"/>
    <w:rsid w:val="00117D9A"/>
    <w:rsid w:val="00120A59"/>
    <w:rsid w:val="00122390"/>
    <w:rsid w:val="00122AA6"/>
    <w:rsid w:val="0012405A"/>
    <w:rsid w:val="00134117"/>
    <w:rsid w:val="001435E6"/>
    <w:rsid w:val="00147D0C"/>
    <w:rsid w:val="00156376"/>
    <w:rsid w:val="00166FF9"/>
    <w:rsid w:val="001706BA"/>
    <w:rsid w:val="001711F9"/>
    <w:rsid w:val="001724D2"/>
    <w:rsid w:val="001743B7"/>
    <w:rsid w:val="00176663"/>
    <w:rsid w:val="00176BF1"/>
    <w:rsid w:val="00176CC9"/>
    <w:rsid w:val="001863AD"/>
    <w:rsid w:val="00192716"/>
    <w:rsid w:val="001938AE"/>
    <w:rsid w:val="001A0202"/>
    <w:rsid w:val="001A6E15"/>
    <w:rsid w:val="001B1CF1"/>
    <w:rsid w:val="001B3F5C"/>
    <w:rsid w:val="001B47D4"/>
    <w:rsid w:val="001B6ED7"/>
    <w:rsid w:val="001B7E83"/>
    <w:rsid w:val="001C6DD0"/>
    <w:rsid w:val="001C76F0"/>
    <w:rsid w:val="001C7B3E"/>
    <w:rsid w:val="001C7FD3"/>
    <w:rsid w:val="001D0423"/>
    <w:rsid w:val="001D43B5"/>
    <w:rsid w:val="001D4DDC"/>
    <w:rsid w:val="001D5BD7"/>
    <w:rsid w:val="001D70CD"/>
    <w:rsid w:val="001D7B91"/>
    <w:rsid w:val="001F07BB"/>
    <w:rsid w:val="001F56E2"/>
    <w:rsid w:val="001F579D"/>
    <w:rsid w:val="002023D6"/>
    <w:rsid w:val="002039E7"/>
    <w:rsid w:val="00203A10"/>
    <w:rsid w:val="002077BD"/>
    <w:rsid w:val="00210DD7"/>
    <w:rsid w:val="002121B6"/>
    <w:rsid w:val="002123EB"/>
    <w:rsid w:val="0022444C"/>
    <w:rsid w:val="0022532B"/>
    <w:rsid w:val="00225355"/>
    <w:rsid w:val="0022743B"/>
    <w:rsid w:val="00240F35"/>
    <w:rsid w:val="002436F4"/>
    <w:rsid w:val="00243AA3"/>
    <w:rsid w:val="002474B6"/>
    <w:rsid w:val="00250043"/>
    <w:rsid w:val="0025392E"/>
    <w:rsid w:val="0025579B"/>
    <w:rsid w:val="0025699D"/>
    <w:rsid w:val="00264D9D"/>
    <w:rsid w:val="00270181"/>
    <w:rsid w:val="00270BA2"/>
    <w:rsid w:val="002911E8"/>
    <w:rsid w:val="00292AFE"/>
    <w:rsid w:val="00294D04"/>
    <w:rsid w:val="00295E2C"/>
    <w:rsid w:val="0029736D"/>
    <w:rsid w:val="002A0C57"/>
    <w:rsid w:val="002A3489"/>
    <w:rsid w:val="002A6A20"/>
    <w:rsid w:val="002A76BF"/>
    <w:rsid w:val="002B0F56"/>
    <w:rsid w:val="002B1D24"/>
    <w:rsid w:val="002B273F"/>
    <w:rsid w:val="002B72D5"/>
    <w:rsid w:val="002C0A64"/>
    <w:rsid w:val="002C328A"/>
    <w:rsid w:val="002C510E"/>
    <w:rsid w:val="002C6B83"/>
    <w:rsid w:val="002D5F73"/>
    <w:rsid w:val="002F2BCC"/>
    <w:rsid w:val="002F2F6B"/>
    <w:rsid w:val="002F6D7F"/>
    <w:rsid w:val="00301E55"/>
    <w:rsid w:val="00304568"/>
    <w:rsid w:val="00306E50"/>
    <w:rsid w:val="00310EBA"/>
    <w:rsid w:val="00312924"/>
    <w:rsid w:val="003207F0"/>
    <w:rsid w:val="0032080C"/>
    <w:rsid w:val="00321D86"/>
    <w:rsid w:val="00325775"/>
    <w:rsid w:val="00331FFF"/>
    <w:rsid w:val="0033389E"/>
    <w:rsid w:val="00335157"/>
    <w:rsid w:val="00337423"/>
    <w:rsid w:val="0034067E"/>
    <w:rsid w:val="003408CF"/>
    <w:rsid w:val="003423F1"/>
    <w:rsid w:val="003521C4"/>
    <w:rsid w:val="00353B83"/>
    <w:rsid w:val="00353CCE"/>
    <w:rsid w:val="00361841"/>
    <w:rsid w:val="003677D7"/>
    <w:rsid w:val="00367F1B"/>
    <w:rsid w:val="00373BBA"/>
    <w:rsid w:val="0037711A"/>
    <w:rsid w:val="00380033"/>
    <w:rsid w:val="003817AF"/>
    <w:rsid w:val="003819CC"/>
    <w:rsid w:val="003855CF"/>
    <w:rsid w:val="00387171"/>
    <w:rsid w:val="003940B8"/>
    <w:rsid w:val="00396B1B"/>
    <w:rsid w:val="00396D03"/>
    <w:rsid w:val="003A2774"/>
    <w:rsid w:val="003A30AB"/>
    <w:rsid w:val="003B3D4B"/>
    <w:rsid w:val="003B5A82"/>
    <w:rsid w:val="003B6BFF"/>
    <w:rsid w:val="003D353D"/>
    <w:rsid w:val="003D6E43"/>
    <w:rsid w:val="003D7C7C"/>
    <w:rsid w:val="003E4C83"/>
    <w:rsid w:val="003E4CFA"/>
    <w:rsid w:val="003E6118"/>
    <w:rsid w:val="003F05CA"/>
    <w:rsid w:val="003F3C2C"/>
    <w:rsid w:val="003F4232"/>
    <w:rsid w:val="00402986"/>
    <w:rsid w:val="00402BA2"/>
    <w:rsid w:val="0040595B"/>
    <w:rsid w:val="004059A0"/>
    <w:rsid w:val="00411448"/>
    <w:rsid w:val="004139FB"/>
    <w:rsid w:val="00415913"/>
    <w:rsid w:val="00424AF9"/>
    <w:rsid w:val="004252DB"/>
    <w:rsid w:val="004364F8"/>
    <w:rsid w:val="0044144D"/>
    <w:rsid w:val="00444C60"/>
    <w:rsid w:val="00445A39"/>
    <w:rsid w:val="00446A03"/>
    <w:rsid w:val="00452EBF"/>
    <w:rsid w:val="00455C8A"/>
    <w:rsid w:val="004577DB"/>
    <w:rsid w:val="00460121"/>
    <w:rsid w:val="00464EC6"/>
    <w:rsid w:val="00471F58"/>
    <w:rsid w:val="00480B4A"/>
    <w:rsid w:val="00481E89"/>
    <w:rsid w:val="004840D8"/>
    <w:rsid w:val="00486738"/>
    <w:rsid w:val="004A0E17"/>
    <w:rsid w:val="004B58CB"/>
    <w:rsid w:val="004B7D50"/>
    <w:rsid w:val="004C0E8F"/>
    <w:rsid w:val="004D2A4F"/>
    <w:rsid w:val="004D644E"/>
    <w:rsid w:val="004D6AE3"/>
    <w:rsid w:val="004E0591"/>
    <w:rsid w:val="004E6099"/>
    <w:rsid w:val="004F42AE"/>
    <w:rsid w:val="004F5A3C"/>
    <w:rsid w:val="00501EB8"/>
    <w:rsid w:val="00502776"/>
    <w:rsid w:val="00502A3D"/>
    <w:rsid w:val="005032FE"/>
    <w:rsid w:val="00503AC2"/>
    <w:rsid w:val="00504DB4"/>
    <w:rsid w:val="00505371"/>
    <w:rsid w:val="00505F9C"/>
    <w:rsid w:val="00507146"/>
    <w:rsid w:val="005127A0"/>
    <w:rsid w:val="00512930"/>
    <w:rsid w:val="00523367"/>
    <w:rsid w:val="00523B45"/>
    <w:rsid w:val="00530BDC"/>
    <w:rsid w:val="0053298F"/>
    <w:rsid w:val="00533193"/>
    <w:rsid w:val="005340CE"/>
    <w:rsid w:val="005355DE"/>
    <w:rsid w:val="005364E6"/>
    <w:rsid w:val="005417D9"/>
    <w:rsid w:val="00545978"/>
    <w:rsid w:val="005475DB"/>
    <w:rsid w:val="00550721"/>
    <w:rsid w:val="005513D5"/>
    <w:rsid w:val="00551DCB"/>
    <w:rsid w:val="00564AA8"/>
    <w:rsid w:val="00566DE1"/>
    <w:rsid w:val="00571F92"/>
    <w:rsid w:val="0057272B"/>
    <w:rsid w:val="0057680C"/>
    <w:rsid w:val="00577CDD"/>
    <w:rsid w:val="005837B7"/>
    <w:rsid w:val="00586FE1"/>
    <w:rsid w:val="0059157C"/>
    <w:rsid w:val="0059505E"/>
    <w:rsid w:val="005A5BD1"/>
    <w:rsid w:val="005B0DAE"/>
    <w:rsid w:val="005B2EB3"/>
    <w:rsid w:val="005C1F8B"/>
    <w:rsid w:val="005C24C9"/>
    <w:rsid w:val="005C277A"/>
    <w:rsid w:val="005C2ECD"/>
    <w:rsid w:val="005C39A3"/>
    <w:rsid w:val="005D0696"/>
    <w:rsid w:val="005D29F4"/>
    <w:rsid w:val="005D35E1"/>
    <w:rsid w:val="005D3B01"/>
    <w:rsid w:val="005D6946"/>
    <w:rsid w:val="005E17B1"/>
    <w:rsid w:val="005E1903"/>
    <w:rsid w:val="005E2EF9"/>
    <w:rsid w:val="005E493B"/>
    <w:rsid w:val="005F04E9"/>
    <w:rsid w:val="005F1100"/>
    <w:rsid w:val="005F4256"/>
    <w:rsid w:val="00611285"/>
    <w:rsid w:val="00611C6B"/>
    <w:rsid w:val="00611F75"/>
    <w:rsid w:val="00612FF8"/>
    <w:rsid w:val="00617FB8"/>
    <w:rsid w:val="00621E26"/>
    <w:rsid w:val="006240B0"/>
    <w:rsid w:val="00626D85"/>
    <w:rsid w:val="006413E0"/>
    <w:rsid w:val="006425DA"/>
    <w:rsid w:val="00643091"/>
    <w:rsid w:val="006436CA"/>
    <w:rsid w:val="00644878"/>
    <w:rsid w:val="00645027"/>
    <w:rsid w:val="00645F03"/>
    <w:rsid w:val="0065220E"/>
    <w:rsid w:val="0065225A"/>
    <w:rsid w:val="00656703"/>
    <w:rsid w:val="00667B32"/>
    <w:rsid w:val="0067625B"/>
    <w:rsid w:val="00677CA3"/>
    <w:rsid w:val="006820BA"/>
    <w:rsid w:val="00683A5D"/>
    <w:rsid w:val="00684D9D"/>
    <w:rsid w:val="0068786A"/>
    <w:rsid w:val="00690358"/>
    <w:rsid w:val="0069549F"/>
    <w:rsid w:val="006A2226"/>
    <w:rsid w:val="006A6A58"/>
    <w:rsid w:val="006B169A"/>
    <w:rsid w:val="006B3D84"/>
    <w:rsid w:val="006C2453"/>
    <w:rsid w:val="006C4A12"/>
    <w:rsid w:val="006C71F4"/>
    <w:rsid w:val="006D07AE"/>
    <w:rsid w:val="006D1C96"/>
    <w:rsid w:val="006D1EE0"/>
    <w:rsid w:val="006D1FD6"/>
    <w:rsid w:val="006D6481"/>
    <w:rsid w:val="006D737E"/>
    <w:rsid w:val="006E1F29"/>
    <w:rsid w:val="006E26FD"/>
    <w:rsid w:val="006E2813"/>
    <w:rsid w:val="006E2BB7"/>
    <w:rsid w:val="006E4D2D"/>
    <w:rsid w:val="006E73FB"/>
    <w:rsid w:val="006F0AF4"/>
    <w:rsid w:val="006F2C4D"/>
    <w:rsid w:val="006F72A0"/>
    <w:rsid w:val="0070110E"/>
    <w:rsid w:val="00707208"/>
    <w:rsid w:val="00707DE4"/>
    <w:rsid w:val="007106CD"/>
    <w:rsid w:val="00713A5E"/>
    <w:rsid w:val="00714FFD"/>
    <w:rsid w:val="00717BD7"/>
    <w:rsid w:val="00720D6B"/>
    <w:rsid w:val="00726968"/>
    <w:rsid w:val="00732EDE"/>
    <w:rsid w:val="00734F10"/>
    <w:rsid w:val="00741753"/>
    <w:rsid w:val="00741FD7"/>
    <w:rsid w:val="00744ECF"/>
    <w:rsid w:val="007452F6"/>
    <w:rsid w:val="0074579E"/>
    <w:rsid w:val="007477FF"/>
    <w:rsid w:val="00750F97"/>
    <w:rsid w:val="007543C0"/>
    <w:rsid w:val="00757873"/>
    <w:rsid w:val="00763B68"/>
    <w:rsid w:val="00767DBB"/>
    <w:rsid w:val="007732DD"/>
    <w:rsid w:val="00774284"/>
    <w:rsid w:val="007746A3"/>
    <w:rsid w:val="0077582E"/>
    <w:rsid w:val="00776F31"/>
    <w:rsid w:val="00782E35"/>
    <w:rsid w:val="00783209"/>
    <w:rsid w:val="00784CBB"/>
    <w:rsid w:val="00786225"/>
    <w:rsid w:val="00787EF8"/>
    <w:rsid w:val="0079288D"/>
    <w:rsid w:val="0079593B"/>
    <w:rsid w:val="00796BE2"/>
    <w:rsid w:val="007A6784"/>
    <w:rsid w:val="007A71EA"/>
    <w:rsid w:val="007C209D"/>
    <w:rsid w:val="007C42D7"/>
    <w:rsid w:val="007C4C0D"/>
    <w:rsid w:val="007D0618"/>
    <w:rsid w:val="007D0784"/>
    <w:rsid w:val="007D42B7"/>
    <w:rsid w:val="007D4DD5"/>
    <w:rsid w:val="007E0858"/>
    <w:rsid w:val="007E291E"/>
    <w:rsid w:val="007E2E9C"/>
    <w:rsid w:val="007E413E"/>
    <w:rsid w:val="007E4DCC"/>
    <w:rsid w:val="007E4F11"/>
    <w:rsid w:val="007F31B0"/>
    <w:rsid w:val="007F4942"/>
    <w:rsid w:val="007F4BE9"/>
    <w:rsid w:val="007F5264"/>
    <w:rsid w:val="00801217"/>
    <w:rsid w:val="0080157D"/>
    <w:rsid w:val="00801DBC"/>
    <w:rsid w:val="008025D0"/>
    <w:rsid w:val="008039C4"/>
    <w:rsid w:val="00804C95"/>
    <w:rsid w:val="00814C9C"/>
    <w:rsid w:val="0082342B"/>
    <w:rsid w:val="00824E1F"/>
    <w:rsid w:val="00831750"/>
    <w:rsid w:val="00832550"/>
    <w:rsid w:val="00832D97"/>
    <w:rsid w:val="00834851"/>
    <w:rsid w:val="0083638B"/>
    <w:rsid w:val="00837934"/>
    <w:rsid w:val="00841ABD"/>
    <w:rsid w:val="008447DF"/>
    <w:rsid w:val="0085076F"/>
    <w:rsid w:val="00851C83"/>
    <w:rsid w:val="00863488"/>
    <w:rsid w:val="008644DC"/>
    <w:rsid w:val="008679E7"/>
    <w:rsid w:val="008778AD"/>
    <w:rsid w:val="0088217A"/>
    <w:rsid w:val="00882BC2"/>
    <w:rsid w:val="00884FCC"/>
    <w:rsid w:val="00887AC2"/>
    <w:rsid w:val="0089246C"/>
    <w:rsid w:val="00894ED6"/>
    <w:rsid w:val="00897017"/>
    <w:rsid w:val="008A3A2E"/>
    <w:rsid w:val="008A3F62"/>
    <w:rsid w:val="008A548C"/>
    <w:rsid w:val="008A7B95"/>
    <w:rsid w:val="008B2583"/>
    <w:rsid w:val="008B5A60"/>
    <w:rsid w:val="008B5BE5"/>
    <w:rsid w:val="008B6000"/>
    <w:rsid w:val="008C5F76"/>
    <w:rsid w:val="008C64A7"/>
    <w:rsid w:val="008D0C93"/>
    <w:rsid w:val="008D42FD"/>
    <w:rsid w:val="008D50DA"/>
    <w:rsid w:val="008E1B8A"/>
    <w:rsid w:val="008E60D1"/>
    <w:rsid w:val="009008B1"/>
    <w:rsid w:val="00906C33"/>
    <w:rsid w:val="00912D75"/>
    <w:rsid w:val="00913FBA"/>
    <w:rsid w:val="009341E9"/>
    <w:rsid w:val="00942C28"/>
    <w:rsid w:val="009430CC"/>
    <w:rsid w:val="00947230"/>
    <w:rsid w:val="0095041C"/>
    <w:rsid w:val="00950A9D"/>
    <w:rsid w:val="009520EC"/>
    <w:rsid w:val="00954541"/>
    <w:rsid w:val="009828F5"/>
    <w:rsid w:val="009835C8"/>
    <w:rsid w:val="0099175A"/>
    <w:rsid w:val="0099251E"/>
    <w:rsid w:val="009938B3"/>
    <w:rsid w:val="009A15B8"/>
    <w:rsid w:val="009A662C"/>
    <w:rsid w:val="009B233C"/>
    <w:rsid w:val="009B43FA"/>
    <w:rsid w:val="009B61A2"/>
    <w:rsid w:val="009B7310"/>
    <w:rsid w:val="009C3FAC"/>
    <w:rsid w:val="009C5F86"/>
    <w:rsid w:val="009C63F5"/>
    <w:rsid w:val="009C64D1"/>
    <w:rsid w:val="009D43FB"/>
    <w:rsid w:val="009E2A0E"/>
    <w:rsid w:val="009E3CB2"/>
    <w:rsid w:val="009E63BE"/>
    <w:rsid w:val="00A002A9"/>
    <w:rsid w:val="00A06307"/>
    <w:rsid w:val="00A1081B"/>
    <w:rsid w:val="00A14CBE"/>
    <w:rsid w:val="00A152EF"/>
    <w:rsid w:val="00A17894"/>
    <w:rsid w:val="00A17E7D"/>
    <w:rsid w:val="00A210BE"/>
    <w:rsid w:val="00A225F6"/>
    <w:rsid w:val="00A24BF0"/>
    <w:rsid w:val="00A25686"/>
    <w:rsid w:val="00A314B9"/>
    <w:rsid w:val="00A339D1"/>
    <w:rsid w:val="00A34729"/>
    <w:rsid w:val="00A36CE5"/>
    <w:rsid w:val="00A429AA"/>
    <w:rsid w:val="00A43922"/>
    <w:rsid w:val="00A4428E"/>
    <w:rsid w:val="00A44434"/>
    <w:rsid w:val="00A45433"/>
    <w:rsid w:val="00A47BBC"/>
    <w:rsid w:val="00A52A5E"/>
    <w:rsid w:val="00A60F2E"/>
    <w:rsid w:val="00A67665"/>
    <w:rsid w:val="00A706D9"/>
    <w:rsid w:val="00A70C68"/>
    <w:rsid w:val="00A73F92"/>
    <w:rsid w:val="00A762BA"/>
    <w:rsid w:val="00A770E7"/>
    <w:rsid w:val="00A77F13"/>
    <w:rsid w:val="00A80408"/>
    <w:rsid w:val="00A90EED"/>
    <w:rsid w:val="00A92D07"/>
    <w:rsid w:val="00A9330C"/>
    <w:rsid w:val="00A9444B"/>
    <w:rsid w:val="00A9702B"/>
    <w:rsid w:val="00A97EC2"/>
    <w:rsid w:val="00AA4637"/>
    <w:rsid w:val="00AA4A8E"/>
    <w:rsid w:val="00AB1032"/>
    <w:rsid w:val="00AB112D"/>
    <w:rsid w:val="00AB327B"/>
    <w:rsid w:val="00AB5531"/>
    <w:rsid w:val="00AB7C3C"/>
    <w:rsid w:val="00AC02E2"/>
    <w:rsid w:val="00AC5DE3"/>
    <w:rsid w:val="00AD05F3"/>
    <w:rsid w:val="00AD5EB6"/>
    <w:rsid w:val="00AD70FC"/>
    <w:rsid w:val="00AE144D"/>
    <w:rsid w:val="00AE2C8A"/>
    <w:rsid w:val="00AE3038"/>
    <w:rsid w:val="00AE65E8"/>
    <w:rsid w:val="00AE75B9"/>
    <w:rsid w:val="00AF1BC4"/>
    <w:rsid w:val="00AF2C34"/>
    <w:rsid w:val="00AF4B84"/>
    <w:rsid w:val="00AF5274"/>
    <w:rsid w:val="00AF7548"/>
    <w:rsid w:val="00B04C2D"/>
    <w:rsid w:val="00B12FCB"/>
    <w:rsid w:val="00B16513"/>
    <w:rsid w:val="00B16F43"/>
    <w:rsid w:val="00B17DD4"/>
    <w:rsid w:val="00B227E5"/>
    <w:rsid w:val="00B23F89"/>
    <w:rsid w:val="00B27743"/>
    <w:rsid w:val="00B352CF"/>
    <w:rsid w:val="00B4270E"/>
    <w:rsid w:val="00B5122B"/>
    <w:rsid w:val="00B51331"/>
    <w:rsid w:val="00B51B10"/>
    <w:rsid w:val="00B5488D"/>
    <w:rsid w:val="00B55DE7"/>
    <w:rsid w:val="00B566CE"/>
    <w:rsid w:val="00B5778A"/>
    <w:rsid w:val="00B626A2"/>
    <w:rsid w:val="00B63DA1"/>
    <w:rsid w:val="00B66981"/>
    <w:rsid w:val="00B70A97"/>
    <w:rsid w:val="00B75E4D"/>
    <w:rsid w:val="00B76FDC"/>
    <w:rsid w:val="00B8089C"/>
    <w:rsid w:val="00B8182A"/>
    <w:rsid w:val="00B8274E"/>
    <w:rsid w:val="00B85DFE"/>
    <w:rsid w:val="00B862D1"/>
    <w:rsid w:val="00B87995"/>
    <w:rsid w:val="00B93501"/>
    <w:rsid w:val="00B937B1"/>
    <w:rsid w:val="00B9759C"/>
    <w:rsid w:val="00BA02EF"/>
    <w:rsid w:val="00BA0302"/>
    <w:rsid w:val="00BA1085"/>
    <w:rsid w:val="00BA1712"/>
    <w:rsid w:val="00BA313A"/>
    <w:rsid w:val="00BA425B"/>
    <w:rsid w:val="00BA4965"/>
    <w:rsid w:val="00BA5339"/>
    <w:rsid w:val="00BB2CB8"/>
    <w:rsid w:val="00BB3BAC"/>
    <w:rsid w:val="00BB505E"/>
    <w:rsid w:val="00BC3260"/>
    <w:rsid w:val="00BC382A"/>
    <w:rsid w:val="00BC3E6A"/>
    <w:rsid w:val="00BD0F60"/>
    <w:rsid w:val="00BD7B4F"/>
    <w:rsid w:val="00BE3C1B"/>
    <w:rsid w:val="00BF0757"/>
    <w:rsid w:val="00BF1F5A"/>
    <w:rsid w:val="00BF2617"/>
    <w:rsid w:val="00BF64E8"/>
    <w:rsid w:val="00C01112"/>
    <w:rsid w:val="00C02AFC"/>
    <w:rsid w:val="00C02D21"/>
    <w:rsid w:val="00C03142"/>
    <w:rsid w:val="00C43077"/>
    <w:rsid w:val="00C4409C"/>
    <w:rsid w:val="00C45E90"/>
    <w:rsid w:val="00C511BB"/>
    <w:rsid w:val="00C5376C"/>
    <w:rsid w:val="00C549D3"/>
    <w:rsid w:val="00C5520B"/>
    <w:rsid w:val="00C614D7"/>
    <w:rsid w:val="00C747F7"/>
    <w:rsid w:val="00C818DA"/>
    <w:rsid w:val="00C840C9"/>
    <w:rsid w:val="00C84E1C"/>
    <w:rsid w:val="00CA487D"/>
    <w:rsid w:val="00CB1AAB"/>
    <w:rsid w:val="00CB7704"/>
    <w:rsid w:val="00CC1207"/>
    <w:rsid w:val="00CC2928"/>
    <w:rsid w:val="00CC38BF"/>
    <w:rsid w:val="00CD3E8A"/>
    <w:rsid w:val="00CE03C8"/>
    <w:rsid w:val="00CE0817"/>
    <w:rsid w:val="00CF1B5A"/>
    <w:rsid w:val="00CF1EA5"/>
    <w:rsid w:val="00D03571"/>
    <w:rsid w:val="00D05786"/>
    <w:rsid w:val="00D10735"/>
    <w:rsid w:val="00D1354E"/>
    <w:rsid w:val="00D171D4"/>
    <w:rsid w:val="00D17691"/>
    <w:rsid w:val="00D20E10"/>
    <w:rsid w:val="00D22C27"/>
    <w:rsid w:val="00D24DB6"/>
    <w:rsid w:val="00D25F3D"/>
    <w:rsid w:val="00D272B6"/>
    <w:rsid w:val="00D30ADF"/>
    <w:rsid w:val="00D35598"/>
    <w:rsid w:val="00D356E8"/>
    <w:rsid w:val="00D37AF0"/>
    <w:rsid w:val="00D40618"/>
    <w:rsid w:val="00D41379"/>
    <w:rsid w:val="00D417D0"/>
    <w:rsid w:val="00D4338D"/>
    <w:rsid w:val="00D4437E"/>
    <w:rsid w:val="00D66E2E"/>
    <w:rsid w:val="00D7362E"/>
    <w:rsid w:val="00D7378A"/>
    <w:rsid w:val="00D82144"/>
    <w:rsid w:val="00D8653F"/>
    <w:rsid w:val="00D90977"/>
    <w:rsid w:val="00D912A2"/>
    <w:rsid w:val="00D91FEE"/>
    <w:rsid w:val="00D95F08"/>
    <w:rsid w:val="00D97F4E"/>
    <w:rsid w:val="00DB7D87"/>
    <w:rsid w:val="00DC5741"/>
    <w:rsid w:val="00DD3CF9"/>
    <w:rsid w:val="00DD418F"/>
    <w:rsid w:val="00DD7EDA"/>
    <w:rsid w:val="00DE2B1A"/>
    <w:rsid w:val="00DE3ACD"/>
    <w:rsid w:val="00DF2816"/>
    <w:rsid w:val="00DF29BE"/>
    <w:rsid w:val="00DF707D"/>
    <w:rsid w:val="00DF73FB"/>
    <w:rsid w:val="00DF78FF"/>
    <w:rsid w:val="00E00FBE"/>
    <w:rsid w:val="00E00FE7"/>
    <w:rsid w:val="00E01DEC"/>
    <w:rsid w:val="00E03B23"/>
    <w:rsid w:val="00E114F0"/>
    <w:rsid w:val="00E21C0B"/>
    <w:rsid w:val="00E235D7"/>
    <w:rsid w:val="00E25135"/>
    <w:rsid w:val="00E25582"/>
    <w:rsid w:val="00E25F2E"/>
    <w:rsid w:val="00E340F4"/>
    <w:rsid w:val="00E34C52"/>
    <w:rsid w:val="00E43FA3"/>
    <w:rsid w:val="00E53046"/>
    <w:rsid w:val="00E5481E"/>
    <w:rsid w:val="00E642D7"/>
    <w:rsid w:val="00E64F82"/>
    <w:rsid w:val="00E66DF6"/>
    <w:rsid w:val="00E7487C"/>
    <w:rsid w:val="00E905BE"/>
    <w:rsid w:val="00E94DFC"/>
    <w:rsid w:val="00EA0A9E"/>
    <w:rsid w:val="00EA459E"/>
    <w:rsid w:val="00EA6FEF"/>
    <w:rsid w:val="00EB0ACA"/>
    <w:rsid w:val="00EC0CFE"/>
    <w:rsid w:val="00EC1966"/>
    <w:rsid w:val="00ED1A54"/>
    <w:rsid w:val="00ED7C67"/>
    <w:rsid w:val="00EE54E0"/>
    <w:rsid w:val="00EE69EF"/>
    <w:rsid w:val="00EF1E6D"/>
    <w:rsid w:val="00EF2011"/>
    <w:rsid w:val="00EF7C84"/>
    <w:rsid w:val="00F00761"/>
    <w:rsid w:val="00F05032"/>
    <w:rsid w:val="00F12412"/>
    <w:rsid w:val="00F2087A"/>
    <w:rsid w:val="00F21F6B"/>
    <w:rsid w:val="00F2274A"/>
    <w:rsid w:val="00F24018"/>
    <w:rsid w:val="00F254C0"/>
    <w:rsid w:val="00F264EA"/>
    <w:rsid w:val="00F276D6"/>
    <w:rsid w:val="00F27967"/>
    <w:rsid w:val="00F27FE5"/>
    <w:rsid w:val="00F32612"/>
    <w:rsid w:val="00F33B6F"/>
    <w:rsid w:val="00F40A56"/>
    <w:rsid w:val="00F46A31"/>
    <w:rsid w:val="00F52A6E"/>
    <w:rsid w:val="00F53B42"/>
    <w:rsid w:val="00F62337"/>
    <w:rsid w:val="00F627EA"/>
    <w:rsid w:val="00F62BC7"/>
    <w:rsid w:val="00F6408F"/>
    <w:rsid w:val="00F64320"/>
    <w:rsid w:val="00F64B64"/>
    <w:rsid w:val="00F650B7"/>
    <w:rsid w:val="00F706F0"/>
    <w:rsid w:val="00F7510F"/>
    <w:rsid w:val="00F75717"/>
    <w:rsid w:val="00F77492"/>
    <w:rsid w:val="00F90B4F"/>
    <w:rsid w:val="00F91D92"/>
    <w:rsid w:val="00F924C2"/>
    <w:rsid w:val="00F93176"/>
    <w:rsid w:val="00F93988"/>
    <w:rsid w:val="00FA6154"/>
    <w:rsid w:val="00FA63CB"/>
    <w:rsid w:val="00FA7349"/>
    <w:rsid w:val="00FB11CC"/>
    <w:rsid w:val="00FB215B"/>
    <w:rsid w:val="00FD5538"/>
    <w:rsid w:val="00FD5F5A"/>
    <w:rsid w:val="00FE2829"/>
    <w:rsid w:val="00FE573E"/>
    <w:rsid w:val="00FE6AD5"/>
    <w:rsid w:val="00FF25C2"/>
    <w:rsid w:val="00FF3D63"/>
    <w:rsid w:val="00FF5E8D"/>
    <w:rsid w:val="2F55ED32"/>
    <w:rsid w:val="4A8564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12043723-85CE-4F37-A51E-7AA9B0FD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link w:val="Heading1Char"/>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BA4965"/>
    <w:rPr>
      <w:vertAlign w:val="superscript"/>
    </w:rPr>
  </w:style>
  <w:style w:type="paragraph" w:styleId="FootnoteText">
    <w:name w:val="footnote text"/>
    <w:basedOn w:val="Normal"/>
    <w:link w:val="FootnoteTextChar"/>
    <w:uiPriority w:val="99"/>
    <w:rsid w:val="00BA4965"/>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BA4965"/>
    <w:rPr>
      <w:rFonts w:asciiTheme="minorHAnsi" w:hAnsiTheme="minorHAnsi" w:cs="Arial"/>
      <w:lang w:eastAsia="en-US"/>
    </w:rPr>
  </w:style>
  <w:style w:type="character" w:customStyle="1" w:styleId="Heading1Char">
    <w:name w:val="Heading 1 Char"/>
    <w:basedOn w:val="DefaultParagraphFont"/>
    <w:link w:val="Heading1"/>
    <w:rsid w:val="004B58CB"/>
    <w:rPr>
      <w:rFonts w:ascii="Arial Bold" w:hAnsi="Arial Bold" w:cs="Arial"/>
      <w:b/>
      <w:bCs/>
      <w:kern w:val="32"/>
      <w:sz w:val="24"/>
      <w:szCs w:val="32"/>
    </w:rPr>
  </w:style>
  <w:style w:type="character" w:customStyle="1" w:styleId="HeaderChar">
    <w:name w:val="Header Char"/>
    <w:basedOn w:val="DefaultParagraphFont"/>
    <w:link w:val="Header"/>
    <w:rsid w:val="00CE08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93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https://www.darwininitiative.org.uk/resources/risk-management/" TargetMode="External"/><Relationship Id="rId26" Type="http://schemas.openxmlformats.org/officeDocument/2006/relationships/hyperlink" Target="https://www.darwininitiative.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header" Target="header3.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CVYKPJX34U6M-758972186-378257</_dlc_DocId>
    <_dlc_DocIdUrl xmlns="cc366836-ef4b-4f28-af58-4aa17b81621c">
      <Url>https://niras.sharepoint.com/sites/NSCOL16-14/_layouts/15/DocIdRedir.aspx?ID=CVYKPJX34U6M-758972186-378257</Url>
      <Description>CVYKPJX34U6M-758972186-378257</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2.xml><?xml version="1.0" encoding="utf-8"?>
<ds:datastoreItem xmlns:ds="http://schemas.openxmlformats.org/officeDocument/2006/customXml" ds:itemID="{EA058E57-A772-44EC-9775-4DFC0DFA6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5.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6.xml><?xml version="1.0" encoding="utf-8"?>
<ds:datastoreItem xmlns:ds="http://schemas.openxmlformats.org/officeDocument/2006/customXml" ds:itemID="{09694777-C157-49E1-AAE2-2117DF78D0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15</Pages>
  <Words>4373</Words>
  <Characters>24929</Characters>
  <Application>Microsoft Office Word</Application>
  <DocSecurity>0</DocSecurity>
  <Lines>207</Lines>
  <Paragraphs>58</Paragraphs>
  <ScaleCrop>false</ScaleCrop>
  <Company>LTS INTERNATIONAL</Company>
  <LinksUpToDate>false</LinksUpToDate>
  <CharactersWithSpaces>29244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1901-01-01T00:00:00Z</cp:lastPrinted>
  <dcterms:created xsi:type="dcterms:W3CDTF">2024-04-05T15:43:00Z</dcterms:created>
  <dcterms:modified xsi:type="dcterms:W3CDTF">2024-04-05T15:43:00Z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9d994568-bd16-4caa-a571-dcddc065741c</vt:lpwstr>
  </property>
  <property fmtid="{D5CDD505-2E9C-101B-9397-08002B2CF9AE}" pid="9" name="NIRASQAGroup">
    <vt:lpwstr/>
  </property>
  <property fmtid="{D5CDD505-2E9C-101B-9397-08002B2CF9AE}" pid="10" name="MediaServiceImageTags">
    <vt:lpwstr/>
  </property>
  <property fmtid="{D5CDD505-2E9C-101B-9397-08002B2CF9AE}" pid="11" name="_dlc_DocId_src">
    <vt:lpwstr>{Module.FooterText}</vt:lpwstr>
  </property>
  <property fmtid="{D5CDD505-2E9C-101B-9397-08002B2CF9AE}" pid="12" name="_dlc_DocId">
    <vt:lpwstr>CVYKPJX34U6M-758972186-378257</vt:lpwstr>
  </property>
  <property fmtid="{D5CDD505-2E9C-101B-9397-08002B2CF9AE}" pid="13" name="ApplyLanguageRun">
    <vt:lpwstr>true</vt:lpwstr>
  </property>
</Properties>
</file>